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0513" w14:textId="3F912BB3" w:rsidR="00830360" w:rsidRPr="002776CD" w:rsidRDefault="00BD7747" w:rsidP="00764E72">
      <w:pPr>
        <w:pStyle w:val="Brdtext"/>
        <w:rPr>
          <w:rFonts w:eastAsiaTheme="majorEastAsia"/>
        </w:rPr>
        <w:sectPr w:rsidR="00830360" w:rsidRPr="002776CD" w:rsidSect="00242854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38" w:h="11906" w:orient="landscape" w:code="9"/>
          <w:pgMar w:top="1134" w:right="1134" w:bottom="851" w:left="1134" w:header="567" w:footer="397" w:gutter="0"/>
          <w:cols w:space="720"/>
          <w:titlePg/>
          <w:docGrid w:linePitch="326"/>
        </w:sectPr>
      </w:pPr>
      <w:r w:rsidRPr="00BD7747">
        <w:rPr>
          <w:rFonts w:eastAsiaTheme="majorEastAsia"/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3F463EC1" wp14:editId="3DFB02E4">
                <wp:simplePos x="0" y="0"/>
                <wp:positionH relativeFrom="column">
                  <wp:posOffset>4968240</wp:posOffset>
                </wp:positionH>
                <wp:positionV relativeFrom="paragraph">
                  <wp:posOffset>2896235</wp:posOffset>
                </wp:positionV>
                <wp:extent cx="3338195" cy="287020"/>
                <wp:effectExtent l="0" t="0" r="14605" b="1778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8195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8887F" w14:textId="28924342" w:rsidR="00BD7747" w:rsidRPr="00500465" w:rsidRDefault="00500465">
                            <w:pPr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 xml:space="preserve">     </w:t>
                            </w:r>
                            <w:r w:rsidRPr="00500465"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>”Värmlandssy</w:t>
                            </w:r>
                            <w:r w:rsidR="00FB5410"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>n</w:t>
                            </w:r>
                            <w:r w:rsidRPr="00500465"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>foni”</w:t>
                            </w:r>
                            <w:r w:rsidR="00DC3948"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 xml:space="preserve"> -</w:t>
                            </w:r>
                            <w:r w:rsidRPr="00500465"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 xml:space="preserve"> v</w:t>
                            </w:r>
                            <w:r w:rsidR="00BD7747" w:rsidRPr="00500465"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 xml:space="preserve">äggmålning av Marja i Myrom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463EC1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391.2pt;margin-top:228.05pt;width:262.85pt;height:22.6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" strokecolor="white [3212]">
                <v:textbox>
                  <w:txbxContent>
                    <w:p w14:paraId="1B38887F" w14:textId="28924342" w:rsidR="00BD7747" w:rsidRPr="00500465" w:rsidRDefault="00500465">
                      <w:pPr>
                        <w:rPr>
                          <w:rFonts w:asciiTheme="minorHAnsi" w:hAnsiTheme="minorHAnsi" w:cstheme="minorHAnsi"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</w:rPr>
                        <w:t xml:space="preserve">     </w:t>
                      </w:r>
                      <w:r w:rsidRPr="00500465">
                        <w:rPr>
                          <w:rFonts w:asciiTheme="minorHAnsi" w:hAnsiTheme="minorHAnsi" w:cstheme="minorHAnsi"/>
                          <w:sz w:val="20"/>
                        </w:rPr>
                        <w:t>”Värmlandssy</w:t>
                      </w:r>
                      <w:r w:rsidR="00FB5410">
                        <w:rPr>
                          <w:rFonts w:asciiTheme="minorHAnsi" w:hAnsiTheme="minorHAnsi" w:cstheme="minorHAnsi"/>
                          <w:sz w:val="20"/>
                        </w:rPr>
                        <w:t>n</w:t>
                      </w:r>
                      <w:r w:rsidRPr="00500465">
                        <w:rPr>
                          <w:rFonts w:asciiTheme="minorHAnsi" w:hAnsiTheme="minorHAnsi" w:cstheme="minorHAnsi"/>
                          <w:sz w:val="20"/>
                        </w:rPr>
                        <w:t>foni”</w:t>
                      </w:r>
                      <w:r w:rsidR="00DC3948">
                        <w:rPr>
                          <w:rFonts w:asciiTheme="minorHAnsi" w:hAnsiTheme="minorHAnsi" w:cstheme="minorHAnsi"/>
                          <w:sz w:val="20"/>
                        </w:rPr>
                        <w:t xml:space="preserve"> -</w:t>
                      </w:r>
                      <w:r w:rsidRPr="00500465">
                        <w:rPr>
                          <w:rFonts w:asciiTheme="minorHAnsi" w:hAnsiTheme="minorHAnsi" w:cstheme="minorHAnsi"/>
                          <w:sz w:val="20"/>
                        </w:rPr>
                        <w:t xml:space="preserve"> v</w:t>
                      </w:r>
                      <w:r w:rsidR="00BD7747" w:rsidRPr="00500465">
                        <w:rPr>
                          <w:rFonts w:asciiTheme="minorHAnsi" w:hAnsiTheme="minorHAnsi" w:cstheme="minorHAnsi"/>
                          <w:sz w:val="20"/>
                        </w:rPr>
                        <w:t xml:space="preserve">äggmålning av Marja i Myrom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25534">
        <w:rPr>
          <w:noProof/>
        </w:rPr>
        <w:drawing>
          <wp:anchor distT="0" distB="0" distL="114300" distR="114300" simplePos="0" relativeHeight="251692032" behindDoc="1" locked="1" layoutInCell="1" allowOverlap="1" wp14:anchorId="285EBB6B" wp14:editId="4180A93B">
            <wp:simplePos x="0" y="0"/>
            <wp:positionH relativeFrom="page">
              <wp:posOffset>5961380</wp:posOffset>
            </wp:positionH>
            <wp:positionV relativeFrom="page">
              <wp:posOffset>521970</wp:posOffset>
            </wp:positionV>
            <wp:extent cx="4127500" cy="3095625"/>
            <wp:effectExtent l="0" t="0" r="6350" b="9525"/>
            <wp:wrapNone/>
            <wp:docPr id="466381422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381422" name="Bildobjekt 1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75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1F26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1" layoutInCell="1" allowOverlap="1" wp14:anchorId="2FE3A613" wp14:editId="568296DA">
                <wp:simplePos x="0" y="0"/>
                <wp:positionH relativeFrom="page">
                  <wp:posOffset>914400</wp:posOffset>
                </wp:positionH>
                <wp:positionV relativeFrom="page">
                  <wp:posOffset>732790</wp:posOffset>
                </wp:positionV>
                <wp:extent cx="3502660" cy="5386705"/>
                <wp:effectExtent l="0" t="0" r="2540" b="4445"/>
                <wp:wrapNone/>
                <wp:docPr id="56648299" name="Textru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2660" cy="5386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2" seq="2"/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3A613" id="Textruta 9" o:spid="_x0000_s1027" type="#_x0000_t202" style="position:absolute;margin-left:1in;margin-top:57.7pt;width:275.8pt;height:424.15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" filled="f" stroked="f" strokeweight=".5pt">
                <v:textbox inset="0,0,0,0">
                  <w:txbxContent/>
                </v:textbox>
                <w10:wrap anchorx="page" anchory="page"/>
                <w10:anchorlock/>
              </v:shape>
            </w:pict>
          </mc:Fallback>
        </mc:AlternateContent>
      </w:r>
      <w:r w:rsidR="00694ECB" w:rsidRPr="00DF798A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1" layoutInCell="1" allowOverlap="1" wp14:anchorId="4755648F" wp14:editId="3758E3FA">
                <wp:simplePos x="0" y="0"/>
                <wp:positionH relativeFrom="page">
                  <wp:posOffset>6049645</wp:posOffset>
                </wp:positionH>
                <wp:positionV relativeFrom="margin">
                  <wp:posOffset>5510530</wp:posOffset>
                </wp:positionV>
                <wp:extent cx="2339975" cy="816610"/>
                <wp:effectExtent l="0" t="0" r="3175" b="2540"/>
                <wp:wrapNone/>
                <wp:docPr id="1131990860" name="Textru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9975" cy="816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CBE59D" w14:textId="77777777" w:rsidR="00671F1C" w:rsidRDefault="00671F1C" w:rsidP="00A913AA">
                            <w:pPr>
                              <w:pStyle w:val="Kortadressochsamarbetspartnerframsida"/>
                              <w:rPr>
                                <w:b/>
                                <w:bCs/>
                                <w:szCs w:val="32"/>
                              </w:rPr>
                            </w:pPr>
                          </w:p>
                          <w:p w14:paraId="0DFF5211" w14:textId="359C59EC" w:rsidR="00671F1C" w:rsidRDefault="00671F1C" w:rsidP="00A913AA">
                            <w:pPr>
                              <w:pStyle w:val="Kortadressochsamarbetspartnerframsida"/>
                              <w:rPr>
                                <w:b/>
                                <w:bCs/>
                                <w:szCs w:val="32"/>
                              </w:rPr>
                            </w:pPr>
                          </w:p>
                          <w:p w14:paraId="409A5C06" w14:textId="7129436A" w:rsidR="00671F1C" w:rsidRDefault="00671F1C" w:rsidP="00A913AA">
                            <w:pPr>
                              <w:pStyle w:val="Kortadressochsamarbetspartnerframsida"/>
                              <w:rPr>
                                <w:b/>
                                <w:bCs/>
                                <w:szCs w:val="32"/>
                              </w:rPr>
                            </w:pPr>
                          </w:p>
                          <w:p w14:paraId="4CF26A41" w14:textId="77777777" w:rsidR="00671F1C" w:rsidRDefault="00671F1C" w:rsidP="00A913AA">
                            <w:pPr>
                              <w:pStyle w:val="Kortadressochsamarbetspartnerframsida"/>
                              <w:rPr>
                                <w:b/>
                                <w:bCs/>
                                <w:szCs w:val="32"/>
                              </w:rPr>
                            </w:pPr>
                          </w:p>
                          <w:p w14:paraId="2A79B3E0" w14:textId="7918051B" w:rsidR="00694ECB" w:rsidRPr="001F0284" w:rsidRDefault="00554DE2" w:rsidP="00A913AA">
                            <w:pPr>
                              <w:pStyle w:val="Kortadressochsamarbetspartnerframsida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74D5D7" wp14:editId="5EF626E4">
                                  <wp:extent cx="968400" cy="716400"/>
                                  <wp:effectExtent l="0" t="0" r="0" b="0"/>
                                  <wp:docPr id="925434703" name="Bildobjekt 4" descr="Grupp 11, Grupperat objek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Grupp 11, Grupperat objek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8400" cy="716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88D3B9" wp14:editId="243EF19D">
                                  <wp:extent cx="558000" cy="558000"/>
                                  <wp:effectExtent l="0" t="0" r="0" b="0"/>
                                  <wp:docPr id="670653588" name="Picture 1" descr="A picture containing black, darkness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70653588" name="Picture 1" descr="A picture containing black, darkness&#10;&#10;Description automatically generate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8000" cy="55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71F1C">
                              <w:rPr>
                                <w:b/>
                                <w:bCs/>
                                <w:szCs w:val="32"/>
                              </w:rPr>
                              <w:br/>
                            </w:r>
                            <w:r w:rsidR="00671F1C" w:rsidRPr="004E5A49">
                              <w:rPr>
                                <w:b/>
                                <w:bCs/>
                                <w:szCs w:val="32"/>
                              </w:rPr>
                              <w:br/>
                            </w:r>
                            <w:r w:rsidR="00671F1C">
                              <w:rPr>
                                <w:bCs/>
                                <w:szCs w:val="32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5648F" id="Textruta 4" o:spid="_x0000_s1028" type="#_x0000_t202" style="position:absolute;margin-left:476.35pt;margin-top:433.9pt;width:184.25pt;height:64.3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" filled="f" stroked="f" strokeweight=".5pt">
                <v:textbox inset="0,0,0,0">
                  <w:txbxContent>
                    <w:p w14:paraId="51CBE59D" w14:textId="77777777" w:rsidR="00671F1C" w:rsidRDefault="00671F1C" w:rsidP="00A913AA">
                      <w:pPr>
                        <w:pStyle w:val="Kortadressochsamarbetspartnerframsida"/>
                        <w:rPr>
                          <w:b/>
                          <w:bCs/>
                          <w:szCs w:val="32"/>
                        </w:rPr>
                      </w:pPr>
                    </w:p>
                    <w:p w14:paraId="0DFF5211" w14:textId="359C59EC" w:rsidR="00671F1C" w:rsidRDefault="00671F1C" w:rsidP="00A913AA">
                      <w:pPr>
                        <w:pStyle w:val="Kortadressochsamarbetspartnerframsida"/>
                        <w:rPr>
                          <w:b/>
                          <w:bCs/>
                          <w:szCs w:val="32"/>
                        </w:rPr>
                      </w:pPr>
                    </w:p>
                    <w:p w14:paraId="409A5C06" w14:textId="7129436A" w:rsidR="00671F1C" w:rsidRDefault="00671F1C" w:rsidP="00A913AA">
                      <w:pPr>
                        <w:pStyle w:val="Kortadressochsamarbetspartnerframsida"/>
                        <w:rPr>
                          <w:b/>
                          <w:bCs/>
                          <w:szCs w:val="32"/>
                        </w:rPr>
                      </w:pPr>
                    </w:p>
                    <w:p w14:paraId="4CF26A41" w14:textId="77777777" w:rsidR="00671F1C" w:rsidRDefault="00671F1C" w:rsidP="00A913AA">
                      <w:pPr>
                        <w:pStyle w:val="Kortadressochsamarbetspartnerframsida"/>
                        <w:rPr>
                          <w:b/>
                          <w:bCs/>
                          <w:szCs w:val="32"/>
                        </w:rPr>
                      </w:pPr>
                    </w:p>
                    <w:p w14:paraId="2A79B3E0" w14:textId="7918051B" w:rsidR="00694ECB" w:rsidRPr="001F0284" w:rsidRDefault="00554DE2" w:rsidP="00A913AA">
                      <w:pPr>
                        <w:pStyle w:val="Kortadressochsamarbetspartnerframsida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674D5D7" wp14:editId="5EF626E4">
                            <wp:extent cx="968400" cy="716400"/>
                            <wp:effectExtent l="0" t="0" r="0" b="0"/>
                            <wp:docPr id="925434703" name="Bildobjekt 4" descr="Grupp 11, Grupperat objek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Grupp 11, Grupperat objek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8400" cy="716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bCs/>
                          <w:szCs w:val="32"/>
                        </w:rPr>
                        <w:t xml:space="preserve">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988D3B9" wp14:editId="243EF19D">
                            <wp:extent cx="558000" cy="558000"/>
                            <wp:effectExtent l="0" t="0" r="0" b="0"/>
                            <wp:docPr id="670653588" name="Picture 1" descr="A picture containing black, darkness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70653588" name="Picture 1" descr="A picture containing black, darkness&#10;&#10;Description automatically generated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8000" cy="558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71F1C">
                        <w:rPr>
                          <w:b/>
                          <w:bCs/>
                          <w:szCs w:val="32"/>
                        </w:rPr>
                        <w:br/>
                      </w:r>
                      <w:r w:rsidR="00671F1C" w:rsidRPr="004E5A49">
                        <w:rPr>
                          <w:b/>
                          <w:bCs/>
                          <w:szCs w:val="32"/>
                        </w:rPr>
                        <w:br/>
                      </w:r>
                      <w:r w:rsidR="00671F1C">
                        <w:rPr>
                          <w:bCs/>
                          <w:szCs w:val="32"/>
                        </w:rPr>
                        <w:br/>
                      </w:r>
                    </w:p>
                  </w:txbxContent>
                </v:textbox>
                <w10:wrap anchorx="page" anchory="margin"/>
                <w10:anchorlock/>
              </v:shape>
            </w:pict>
          </mc:Fallback>
        </mc:AlternateContent>
      </w:r>
      <w:r w:rsidR="000C2BDA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1" layoutInCell="1" allowOverlap="1" wp14:anchorId="38C006C2" wp14:editId="7FC9D389">
                <wp:simplePos x="0" y="0"/>
                <wp:positionH relativeFrom="page">
                  <wp:posOffset>5999480</wp:posOffset>
                </wp:positionH>
                <wp:positionV relativeFrom="page">
                  <wp:posOffset>3911600</wp:posOffset>
                </wp:positionV>
                <wp:extent cx="3887470" cy="2273300"/>
                <wp:effectExtent l="0" t="0" r="0" b="12700"/>
                <wp:wrapNone/>
                <wp:docPr id="330426783" name="Textru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7470" cy="2273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F8949C" w14:textId="363BECC5" w:rsidR="00111022" w:rsidRDefault="00B82507" w:rsidP="00111022">
                            <w:pPr>
                              <w:pStyle w:val="Rubrik1"/>
                              <w:rPr>
                                <w:b w:val="0"/>
                              </w:rPr>
                            </w:pPr>
                            <w:r>
                              <w:t xml:space="preserve">Träffpunkt </w:t>
                            </w:r>
                            <w:r w:rsidR="00671F1C">
                              <w:t>Resurscentrum</w:t>
                            </w:r>
                          </w:p>
                          <w:p w14:paraId="4169F6CB" w14:textId="5615C9BA" w:rsidR="00391DAE" w:rsidRPr="0046703C" w:rsidRDefault="00443432" w:rsidP="0046703C">
                            <w:pPr>
                              <w:pStyle w:val="Rubrik2"/>
                            </w:pPr>
                            <w:r w:rsidRPr="00443432">
                              <w:rPr>
                                <w:highlight w:val="magenta"/>
                              </w:rPr>
                              <w:t>Oktober</w:t>
                            </w:r>
                            <w:r w:rsidR="007D1574">
                              <w:br/>
                            </w:r>
                            <w:r w:rsidR="0042191F">
                              <w:t>Rosenbadsgatan 2 i Viken</w:t>
                            </w:r>
                            <w:r w:rsidR="00BD7747">
                              <w:br/>
                            </w:r>
                            <w:r w:rsidR="00DB3604" w:rsidRPr="00554DE2">
                              <w:rPr>
                                <w:b w:val="0"/>
                                <w:bCs/>
                              </w:rPr>
                              <w:t>Varmt välkomna till ett hus fyllt av gemenskap och aktiviteter</w:t>
                            </w:r>
                            <w:r w:rsidR="00A77263" w:rsidRPr="00554DE2">
                              <w:rPr>
                                <w:b w:val="0"/>
                                <w:bCs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006C2" id="_x0000_s1029" type="#_x0000_t202" style="position:absolute;margin-left:472.4pt;margin-top:308pt;width:306.1pt;height:179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" filled="f" stroked="f" strokeweight=".5pt">
                <v:textbox inset="0,0,0,0">
                  <w:txbxContent>
                    <w:p w14:paraId="1EF8949C" w14:textId="363BECC5" w:rsidR="00111022" w:rsidRDefault="00B82507" w:rsidP="00111022">
                      <w:pPr>
                        <w:pStyle w:val="Rubrik1"/>
                        <w:rPr>
                          <w:b w:val="0"/>
                        </w:rPr>
                      </w:pPr>
                      <w:r>
                        <w:t xml:space="preserve">Träffpunkt </w:t>
                      </w:r>
                      <w:r w:rsidR="00671F1C">
                        <w:t>Resurscentrum</w:t>
                      </w:r>
                    </w:p>
                    <w:p w14:paraId="4169F6CB" w14:textId="5615C9BA" w:rsidR="00391DAE" w:rsidRPr="0046703C" w:rsidRDefault="00443432" w:rsidP="0046703C">
                      <w:pPr>
                        <w:pStyle w:val="Rubrik2"/>
                      </w:pPr>
                      <w:r w:rsidRPr="00443432">
                        <w:rPr>
                          <w:highlight w:val="magenta"/>
                        </w:rPr>
                        <w:t>Oktober</w:t>
                      </w:r>
                      <w:r w:rsidR="007D1574">
                        <w:br/>
                      </w:r>
                      <w:r w:rsidR="0042191F">
                        <w:t>Rosenbadsgatan 2 i Viken</w:t>
                      </w:r>
                      <w:r w:rsidR="00BD7747">
                        <w:br/>
                      </w:r>
                      <w:r w:rsidR="00DB3604" w:rsidRPr="00554DE2">
                        <w:rPr>
                          <w:b w:val="0"/>
                          <w:bCs/>
                        </w:rPr>
                        <w:t>Varmt välkomna till ett hus fyllt av gemenskap och aktiviteter</w:t>
                      </w:r>
                      <w:r w:rsidR="00A77263" w:rsidRPr="00554DE2">
                        <w:rPr>
                          <w:b w:val="0"/>
                          <w:bCs/>
                        </w:rPr>
                        <w:t>!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EA415C" w:rsidRPr="00644D14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1" layoutInCell="1" allowOverlap="1" wp14:anchorId="7B5EC671" wp14:editId="637DE948">
                <wp:simplePos x="0" y="0"/>
                <wp:positionH relativeFrom="margin">
                  <wp:align>left</wp:align>
                </wp:positionH>
                <wp:positionV relativeFrom="page">
                  <wp:posOffset>6340475</wp:posOffset>
                </wp:positionV>
                <wp:extent cx="2700000" cy="720000"/>
                <wp:effectExtent l="0" t="0" r="5715" b="4445"/>
                <wp:wrapNone/>
                <wp:docPr id="2033145449" name="Textrut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0000" cy="72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5C7DFF" w14:textId="6C78FFDC" w:rsidR="00635D3A" w:rsidRDefault="00450471" w:rsidP="00EA415C">
                            <w:pPr>
                              <w:pStyle w:val="Avsndarebaksida"/>
                            </w:pPr>
                            <w:r>
                              <w:t>Vård- och omsorgsförvaltningen</w:t>
                            </w:r>
                          </w:p>
                          <w:p w14:paraId="025A4747" w14:textId="77777777" w:rsidR="00EA415C" w:rsidRPr="00E0082C" w:rsidRDefault="00EA415C" w:rsidP="00EA415C">
                            <w:pPr>
                              <w:pStyle w:val="Avsndarebaksida"/>
                            </w:pPr>
                            <w:r w:rsidRPr="00E0082C">
                              <w:t>Karlstads kommun, 651 84 Karlstad</w:t>
                            </w:r>
                          </w:p>
                          <w:p w14:paraId="5C6D25A4" w14:textId="77777777" w:rsidR="00EA415C" w:rsidRPr="00E0082C" w:rsidRDefault="00EA415C" w:rsidP="00EA415C">
                            <w:pPr>
                              <w:pStyle w:val="Avsndarebaksida"/>
                            </w:pPr>
                            <w:r w:rsidRPr="00E0082C">
                              <w:t xml:space="preserve">Epost: karlstadskommun@karlstad.se </w:t>
                            </w:r>
                            <w:r w:rsidRPr="00E0082C">
                              <w:br/>
                              <w:t>Tel: 054–540 00 00 Webbplats: karlstad.se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EC671" id="Textruta 7" o:spid="_x0000_s1030" type="#_x0000_t202" style="position:absolute;margin-left:0;margin-top:499.25pt;width:212.6pt;height:56.7pt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" filled="f" stroked="f" strokeweight=".5pt">
                <v:textbox inset="0,0,0,0">
                  <w:txbxContent>
                    <w:p w14:paraId="075C7DFF" w14:textId="6C78FFDC" w:rsidR="00635D3A" w:rsidRDefault="00450471" w:rsidP="00EA415C">
                      <w:pPr>
                        <w:pStyle w:val="Avsndarebaksida"/>
                      </w:pPr>
                      <w:r>
                        <w:t>Vård- och omsorgsförvaltningen</w:t>
                      </w:r>
                    </w:p>
                    <w:p w14:paraId="025A4747" w14:textId="77777777" w:rsidR="00EA415C" w:rsidRPr="00E0082C" w:rsidRDefault="00EA415C" w:rsidP="00EA415C">
                      <w:pPr>
                        <w:pStyle w:val="Avsndarebaksida"/>
                      </w:pPr>
                      <w:r w:rsidRPr="00E0082C">
                        <w:t>Karlstads kommun, 651 84 Karlstad</w:t>
                      </w:r>
                    </w:p>
                    <w:p w14:paraId="5C6D25A4" w14:textId="77777777" w:rsidR="00EA415C" w:rsidRPr="00E0082C" w:rsidRDefault="00EA415C" w:rsidP="00EA415C">
                      <w:pPr>
                        <w:pStyle w:val="Avsndarebaksida"/>
                      </w:pPr>
                      <w:r w:rsidRPr="00E0082C">
                        <w:t xml:space="preserve">Epost: karlstadskommun@karlstad.se </w:t>
                      </w:r>
                      <w:r w:rsidRPr="00E0082C">
                        <w:br/>
                        <w:t>Tel: 054–540 00 00 Webbplats: karlstad.se</w:t>
                      </w: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</w:p>
    <w:p w14:paraId="2CC77852" w14:textId="57A481DA" w:rsidR="00F36DF2" w:rsidRDefault="00B3724F" w:rsidP="006A51A4">
      <w:pPr>
        <w:pStyle w:val="Brdtex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1" layoutInCell="1" allowOverlap="1" wp14:anchorId="151AB4E0" wp14:editId="1969A4C7">
                <wp:simplePos x="0" y="0"/>
                <wp:positionH relativeFrom="margin">
                  <wp:align>left</wp:align>
                </wp:positionH>
                <wp:positionV relativeFrom="page">
                  <wp:posOffset>442595</wp:posOffset>
                </wp:positionV>
                <wp:extent cx="4091940" cy="6794500"/>
                <wp:effectExtent l="0" t="0" r="3810" b="6350"/>
                <wp:wrapNone/>
                <wp:docPr id="1207210393" name="Textru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1940" cy="6794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2">
                        <w:txbxContent>
                          <w:p w14:paraId="6D37605E" w14:textId="1A40E3FE" w:rsidR="00F36DF2" w:rsidRPr="00F36DF2" w:rsidRDefault="00F36DF2" w:rsidP="00CF49B6">
                            <w:pPr>
                              <w:pStyle w:val="Brdtext"/>
                              <w:shd w:val="clear" w:color="auto" w:fill="FFCC01" w:themeFill="accent1"/>
                              <w:spacing w:line="240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F49B6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Aktiviteter för </w:t>
                            </w:r>
                            <w:r w:rsidR="00443432" w:rsidRPr="00CF49B6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Oktober</w:t>
                            </w:r>
                            <w:r w:rsidRPr="00CF49B6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på Resurscentrum</w:t>
                            </w:r>
                          </w:p>
                          <w:p w14:paraId="41DA306D" w14:textId="16715E35" w:rsidR="00F36DF2" w:rsidRPr="00167E4A" w:rsidRDefault="00F36DF2" w:rsidP="006E30A8">
                            <w:pPr>
                              <w:pStyle w:val="Brdtext"/>
                              <w:shd w:val="clear" w:color="auto" w:fill="FFF9DE" w:themeFill="background2"/>
                              <w:spacing w:line="240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61F5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Måndagar</w:t>
                            </w:r>
                            <w:r w:rsidR="00E61F57" w:rsidRPr="00E61F5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                                                              </w:t>
                            </w:r>
                            <w:r w:rsidRPr="00E61F5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br/>
                            </w:r>
                            <w:r w:rsidRPr="00E61F57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11.00 Högläsning ur NWT</w:t>
                            </w:r>
                            <w:r w:rsidR="00471471" w:rsidRPr="00E61F57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 xml:space="preserve"> Lokal: Pianobaren</w:t>
                            </w:r>
                            <w:r w:rsidR="00167E4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  <w:r w:rsidRPr="00E61F57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13.00-15.00 Seniorträff</w:t>
                            </w:r>
                            <w:r w:rsidR="003046E6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E61F57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lokal: Utsikten</w:t>
                            </w:r>
                            <w:r w:rsidR="003046E6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 xml:space="preserve"> (plan 2)</w:t>
                            </w:r>
                          </w:p>
                          <w:p w14:paraId="6ECA244D" w14:textId="42F6F70F" w:rsidR="00F36DF2" w:rsidRPr="00E61F57" w:rsidRDefault="00F36DF2" w:rsidP="006E30A8">
                            <w:pPr>
                              <w:pStyle w:val="Brdtext"/>
                              <w:shd w:val="clear" w:color="auto" w:fill="FFF9DE" w:themeFill="background2"/>
                              <w:spacing w:line="240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61F5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Tisdagar</w:t>
                            </w:r>
                            <w:r w:rsidRPr="00E61F5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  <w:r w:rsidRPr="00E61F57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10.00-14.00 Dagträff på utsikten (sluten grupp)</w:t>
                            </w:r>
                          </w:p>
                          <w:p w14:paraId="3B06C529" w14:textId="06CA64DB" w:rsidR="00F36DF2" w:rsidRPr="00167E4A" w:rsidRDefault="00F36DF2" w:rsidP="006E30A8">
                            <w:pPr>
                              <w:pStyle w:val="Brdtext"/>
                              <w:shd w:val="clear" w:color="auto" w:fill="FFF9DE" w:themeFill="background2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61F5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Onsdagar</w:t>
                            </w:r>
                            <w:r w:rsidRPr="00E61F5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  <w:r w:rsidRPr="00E61F5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11.00 Högläsning ur NWT</w:t>
                            </w:r>
                            <w:r w:rsidR="00471471" w:rsidRPr="00E61F5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Lokal: Pianobaren</w:t>
                            </w:r>
                            <w:r w:rsidR="00167E4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  <w:r w:rsidRPr="00E61F5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13.00-15.00 Seniorträff</w:t>
                            </w:r>
                            <w:r w:rsidR="003046E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,</w:t>
                            </w:r>
                            <w:r w:rsidR="00D04EE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61F5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lokal: Utsikten</w:t>
                            </w:r>
                            <w:r w:rsidR="003046E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(plan 2)</w:t>
                            </w:r>
                          </w:p>
                          <w:p w14:paraId="4375544F" w14:textId="504B14BA" w:rsidR="00F36DF2" w:rsidRPr="00E61F57" w:rsidRDefault="00F36DF2" w:rsidP="006E30A8">
                            <w:pPr>
                              <w:pStyle w:val="Brdtext"/>
                              <w:shd w:val="clear" w:color="auto" w:fill="FFF9DE" w:themeFill="background2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61F5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Torsdagar</w:t>
                            </w:r>
                            <w:r w:rsidRPr="00E61F5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  <w:r w:rsidRPr="00E61F5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10.00-14.00 Dagträff på utsikten (sluten grupp)</w:t>
                            </w:r>
                          </w:p>
                          <w:p w14:paraId="5B76A76C" w14:textId="72DA9D3E" w:rsidR="00F36DF2" w:rsidRPr="00443432" w:rsidRDefault="00F36DF2" w:rsidP="00443432">
                            <w:pPr>
                              <w:pStyle w:val="Brdtext"/>
                              <w:shd w:val="clear" w:color="auto" w:fill="FFCC01" w:themeFill="accent1"/>
                              <w:spacing w:line="240" w:lineRule="auto"/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E61F5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14.00-15.30 Träffpunkts</w:t>
                            </w:r>
                            <w:r w:rsidR="009C4B8F" w:rsidRPr="00E61F5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café</w:t>
                            </w:r>
                            <w:r w:rsidRPr="00E61F5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i restaurangen</w:t>
                            </w:r>
                            <w:r w:rsidRPr="00E61F5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  <w:r w:rsidR="0044343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  <w:r w:rsidR="00FA5473" w:rsidRPr="006415CB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/</w:t>
                            </w:r>
                            <w:r w:rsidR="0044343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10</w:t>
                            </w:r>
                            <w:r w:rsidR="00CF49B6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F49B6" w:rsidRPr="00CF49B6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Jan </w:t>
                            </w:r>
                            <w:proofErr w:type="spellStart"/>
                            <w:r w:rsidR="00CF49B6" w:rsidRPr="00CF49B6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>Röjdal</w:t>
                            </w:r>
                            <w:proofErr w:type="spellEnd"/>
                            <w:r w:rsidR="00CF49B6" w:rsidRPr="00CF49B6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>, musik</w:t>
                            </w:r>
                            <w:r w:rsidR="00443432" w:rsidRPr="00CF49B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F49B6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br/>
                            </w:r>
                            <w:r w:rsidR="0044343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8</w:t>
                            </w:r>
                            <w:r w:rsidR="007B4F36" w:rsidRPr="008C7599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/</w:t>
                            </w:r>
                            <w:r w:rsidR="0044343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10</w:t>
                            </w:r>
                            <w:r w:rsidR="007B4F3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43432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>Deje Dragspelsklubb, musik</w:t>
                            </w:r>
                            <w:r w:rsidR="007B4F3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61F5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br/>
                            </w:r>
                            <w:r w:rsidR="0044343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15</w:t>
                            </w:r>
                            <w:r w:rsidR="008872EE" w:rsidRPr="008C7599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/</w:t>
                            </w:r>
                            <w:r w:rsidR="0044343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10</w:t>
                            </w:r>
                            <w:r w:rsidR="008872E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43432" w:rsidRPr="00CF49B6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>Höstfägring, växter med Lena Nihlzon</w:t>
                            </w:r>
                            <w:r w:rsidRPr="00CF49B6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br/>
                            </w:r>
                            <w:r w:rsidR="0044343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22</w:t>
                            </w:r>
                            <w:r w:rsidR="0049261D" w:rsidRPr="008C7599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/</w:t>
                            </w:r>
                            <w:r w:rsidR="0044343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10</w:t>
                            </w:r>
                            <w:r w:rsidR="0049261D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43432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>Kyrkcafé med Vikenkyrkan</w:t>
                            </w:r>
                            <w:r w:rsidR="00443432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br/>
                            </w:r>
                            <w:r w:rsidR="00443432" w:rsidRPr="0044343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29/</w:t>
                            </w:r>
                            <w:proofErr w:type="gramStart"/>
                            <w:r w:rsidR="00443432" w:rsidRPr="0044343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10</w:t>
                            </w:r>
                            <w:r w:rsidR="00443432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D566C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43432" w:rsidRPr="00CF49B6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>Beo</w:t>
                            </w:r>
                            <w:proofErr w:type="gramEnd"/>
                            <w:r w:rsidR="00443432" w:rsidRPr="00CF49B6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Söderberg, musik</w:t>
                            </w:r>
                          </w:p>
                          <w:p w14:paraId="2A4C43B6" w14:textId="4ACE5BFB" w:rsidR="00167E4A" w:rsidRPr="00167E4A" w:rsidRDefault="00F36DF2" w:rsidP="00167E4A">
                            <w:pPr>
                              <w:pStyle w:val="Brdtext"/>
                              <w:shd w:val="clear" w:color="auto" w:fill="FFF9DE" w:themeFill="background2"/>
                              <w:spacing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E61F5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Fredagar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  <w:r w:rsidRPr="0047147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11.00 Promenadgrupp</w:t>
                            </w:r>
                            <w:r w:rsidR="00167E4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  <w:r w:rsidRPr="0047147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13.30 </w:t>
                            </w:r>
                            <w:r w:rsidR="00B6446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Glada</w:t>
                            </w:r>
                            <w:r w:rsidRPr="0047147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timmen </w:t>
                            </w:r>
                            <w:r w:rsidR="00B6446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Lokal:</w:t>
                            </w:r>
                            <w:r w:rsidRPr="0047147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6446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r</w:t>
                            </w:r>
                            <w:r w:rsidRPr="0047147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estaurangen</w:t>
                            </w:r>
                          </w:p>
                          <w:p w14:paraId="7B88AF93" w14:textId="751E353B" w:rsidR="00167E4A" w:rsidRPr="00167E4A" w:rsidRDefault="00167E4A" w:rsidP="00167E4A">
                            <w:pPr>
                              <w:pStyle w:val="Brdtext"/>
                              <w:shd w:val="clear" w:color="auto" w:fill="FFCC01" w:themeFill="accent1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Andra</w:t>
                            </w:r>
                            <w:r w:rsidRPr="00853C90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aktiviteter:</w:t>
                            </w:r>
                          </w:p>
                          <w:p w14:paraId="6AEDA90F" w14:textId="0BEC3DD6" w:rsidR="00167E4A" w:rsidRDefault="00167E4A" w:rsidP="00167E4A">
                            <w:pPr>
                              <w:shd w:val="clear" w:color="auto" w:fill="FFCC01" w:themeFill="accent1"/>
                              <w:spacing w:after="0"/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53BF2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6/10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67E4A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>Karlstad hjälpmedel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167E4A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>12.30-13.30</w:t>
                            </w:r>
                            <w:r w:rsidR="00153BF2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(försäljning av hälpmedel i pianobaren)</w:t>
                            </w:r>
                          </w:p>
                          <w:p w14:paraId="6A912FB1" w14:textId="77777777" w:rsidR="00153BF2" w:rsidRPr="00167E4A" w:rsidRDefault="00153BF2" w:rsidP="00167E4A">
                            <w:pPr>
                              <w:shd w:val="clear" w:color="auto" w:fill="FFCC01" w:themeFill="accent1"/>
                              <w:spacing w:after="0"/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20D3D06C" w14:textId="33DB7C51" w:rsidR="00167E4A" w:rsidRPr="009C4B8F" w:rsidRDefault="00167E4A" w:rsidP="00167E4A">
                            <w:pPr>
                              <w:shd w:val="clear" w:color="auto" w:fill="FFCC01" w:themeFill="accent1"/>
                              <w:spacing w:after="0"/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53BF2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12/10</w:t>
                            </w:r>
                            <w:r w:rsidRPr="009C4B8F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Regnbågscafé för seniorer kl 14-16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BAE5849" w14:textId="77777777" w:rsidR="00167E4A" w:rsidRPr="00471471" w:rsidRDefault="00167E4A" w:rsidP="00167E4A">
                            <w:pPr>
                              <w:pStyle w:val="Brdtext"/>
                              <w:shd w:val="clear" w:color="auto" w:fill="FFCC01" w:themeFill="accent1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4CA8C1CB" w14:textId="519CE8F9" w:rsidR="00F36DF2" w:rsidRDefault="00471471" w:rsidP="006E30A8">
                            <w:pPr>
                              <w:pStyle w:val="Brdtext"/>
                              <w:shd w:val="clear" w:color="auto" w:fill="FFF9DE" w:themeFill="background2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16764"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 xml:space="preserve">Seniorträff </w:t>
                            </w:r>
                            <w:r w:rsidR="0031676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br/>
                              <w:t>Ä</w:t>
                            </w:r>
                            <w:r w:rsidRPr="004714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r en öppen mötesplats som syftar till att ge dig som senior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en ökad social gemenskap</w:t>
                            </w:r>
                            <w:r w:rsidR="00AD670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8C4E14B" w14:textId="6AC6E948" w:rsidR="00316764" w:rsidRDefault="00316764" w:rsidP="006E30A8">
                            <w:pPr>
                              <w:pStyle w:val="Brdtext"/>
                              <w:shd w:val="clear" w:color="auto" w:fill="FFF9DE" w:themeFill="background2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16764"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 xml:space="preserve">Dagträff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br/>
                              <w:t>Är en social verksamhet för dig i behov av att träffa andra och har svårt att ordna det själv</w:t>
                            </w:r>
                            <w:r w:rsidR="00B6446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  <w:r w:rsidR="007B0D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(Sluten grupp)</w:t>
                            </w:r>
                          </w:p>
                          <w:p w14:paraId="61E7C1E7" w14:textId="5B00E16D" w:rsidR="00316764" w:rsidRDefault="00316764" w:rsidP="006E30A8">
                            <w:pPr>
                              <w:pStyle w:val="Brdtext"/>
                              <w:shd w:val="clear" w:color="auto" w:fill="FFF9DE" w:themeFill="background2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16764"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>Träffpunkts</w:t>
                            </w:r>
                            <w:r w:rsidR="00F72037" w:rsidRPr="00316764"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>café</w:t>
                            </w:r>
                            <w:r w:rsidRPr="00316764"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br/>
                              <w:t>Njut av gemenskap, fika och ett varierat program</w:t>
                            </w:r>
                            <w:r w:rsidR="00F7203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och lär känna andra</w:t>
                            </w:r>
                            <w:r w:rsidR="00C15341" w:rsidRPr="00C1534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och</w:t>
                            </w:r>
                            <w:r w:rsidR="00DF5A3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få</w:t>
                            </w:r>
                            <w:r w:rsidR="00C15341" w:rsidRPr="00C1534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trevliga stunder tillsammans.</w:t>
                            </w:r>
                          </w:p>
                          <w:p w14:paraId="08767824" w14:textId="108234C0" w:rsidR="00316764" w:rsidRDefault="00316764" w:rsidP="006E30A8">
                            <w:pPr>
                              <w:pStyle w:val="Brdtext"/>
                              <w:shd w:val="clear" w:color="auto" w:fill="FFF9DE" w:themeFill="background2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16764"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>Cykla hos oss – inne och ute!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br/>
                              <w:t>Prova vår virtuella cykel eller ta en tur i närområdet med vår side-by-side cykel. Kontakta trivselvärdaren för bokning</w:t>
                            </w:r>
                            <w:r w:rsidR="00AD670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01C41DD" w14:textId="6E06A4CE" w:rsidR="00316764" w:rsidRDefault="00316764" w:rsidP="006E30A8">
                            <w:pPr>
                              <w:pStyle w:val="Brdtext"/>
                              <w:shd w:val="clear" w:color="auto" w:fill="FFF9DE" w:themeFill="background2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16764"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>Tipspromenad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br/>
                              <w:t xml:space="preserve">Finns att ta del av i Stadsträdgården. Talonger hämtas i receptionen. Vinnaren utses </w:t>
                            </w:r>
                            <w:r w:rsidR="005B788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två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gånger i månaden</w:t>
                            </w:r>
                            <w:r w:rsidR="00AD670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32BE472" w14:textId="077E406C" w:rsidR="00316764" w:rsidRDefault="00316764" w:rsidP="006E30A8">
                            <w:pPr>
                              <w:pStyle w:val="Brdtext"/>
                              <w:shd w:val="clear" w:color="auto" w:fill="FFF9DE" w:themeFill="background2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16764"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>Promenadgrupp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br/>
                              <w:t>Vi ses varje fredag kl 11 i receptionen och går en gemensam promenad i ett tempo som passar dagsformen</w:t>
                            </w:r>
                            <w:r w:rsidR="00AD670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EC835BC" w14:textId="0BCA5EFB" w:rsidR="00316764" w:rsidRDefault="00316764" w:rsidP="006E30A8">
                            <w:pPr>
                              <w:pStyle w:val="Brdtext"/>
                              <w:shd w:val="clear" w:color="auto" w:fill="FFF9DE" w:themeFill="background2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16764"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>Kreativa Rummet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br/>
                              <w:t>För dig som vill skapa, måla, pyssla, pärla tillsammans med andra. Kontakta Trivselvärd för mer information.</w:t>
                            </w:r>
                          </w:p>
                          <w:p w14:paraId="7936CC90" w14:textId="117A22DD" w:rsidR="007A36D8" w:rsidRDefault="00B64465" w:rsidP="006E30A8">
                            <w:pPr>
                              <w:pStyle w:val="Brdtext"/>
                              <w:shd w:val="clear" w:color="auto" w:fill="FFF9DE" w:themeFill="background2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>Glada</w:t>
                            </w:r>
                            <w:r w:rsidR="00316764" w:rsidRPr="00316764"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 xml:space="preserve"> timmen</w:t>
                            </w:r>
                            <w:r w:rsidR="0031676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br/>
                              <w:t>Varje fredag anordnar vi olika aktiviteter som quiz, bingo, film eller önskemål</w:t>
                            </w:r>
                            <w:r w:rsidR="00AD670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5CA6B2D" w14:textId="2120B169" w:rsidR="006415CB" w:rsidRDefault="006415CB" w:rsidP="006E30A8">
                            <w:pPr>
                              <w:pStyle w:val="Brdtext"/>
                              <w:shd w:val="clear" w:color="auto" w:fill="FFF9DE" w:themeFill="background2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F1340"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>Regnbågs</w:t>
                            </w:r>
                            <w:r w:rsidR="008C7599" w:rsidRPr="001F1340"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>café</w:t>
                            </w:r>
                            <w:r w:rsidRPr="001F1340"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 xml:space="preserve"> för seniorer</w:t>
                            </w:r>
                            <w:r w:rsidR="008C75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br/>
                            </w:r>
                            <w:r w:rsidR="001F134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Social samvaro för dig som HBTQI-person</w:t>
                            </w:r>
                            <w:r w:rsidR="0002378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och vill lära känna fler</w:t>
                            </w:r>
                            <w:r w:rsidR="00F84A6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över en kopp kaffe</w:t>
                            </w:r>
                            <w:r w:rsidR="00027C2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1F134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550D5E6" w14:textId="40F852A6" w:rsidR="005E2F19" w:rsidRPr="007E6503" w:rsidRDefault="00AD117A" w:rsidP="006E30A8">
                            <w:pPr>
                              <w:pStyle w:val="Brdtext"/>
                              <w:shd w:val="clear" w:color="auto" w:fill="FFF9DE" w:themeFill="background2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53714"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>Förslagslåda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br/>
                              <w:t xml:space="preserve">Har du tankar och önskemål om aktiviteter? </w:t>
                            </w:r>
                            <w:r w:rsidR="00F5371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Lämna dem i postlådan bredvid receptionen</w:t>
                            </w:r>
                            <w:r w:rsidR="00AD670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tbl>
                            <w:tblPr>
                              <w:tblStyle w:val="Tabellrutnt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shd w:val="clear" w:color="auto" w:fill="FFF9DE"/>
                              <w:tblCellMar>
                                <w:left w:w="284" w:type="dxa"/>
                                <w:bottom w:w="142" w:type="dxa"/>
                                <w:right w:w="284" w:type="dxa"/>
                              </w:tblCellMar>
                              <w:tblLook w:val="04A0" w:firstRow="1" w:lastRow="0" w:firstColumn="1" w:lastColumn="0" w:noHBand="0" w:noVBand="1"/>
                              <w:tblCaption w:val="Kontaktruta"/>
                            </w:tblPr>
                            <w:tblGrid>
                              <w:gridCol w:w="5506"/>
                            </w:tblGrid>
                            <w:tr w:rsidR="004E2643" w:rsidRPr="00A267AC" w14:paraId="39F65EBD" w14:textId="77777777" w:rsidTr="008709F2">
                              <w:tc>
                                <w:tcPr>
                                  <w:tcW w:w="5506" w:type="dxa"/>
                                  <w:shd w:val="clear" w:color="auto" w:fill="FFF9DE"/>
                                  <w:tcMar>
                                    <w:top w:w="284" w:type="dxa"/>
                                    <w:bottom w:w="0" w:type="dxa"/>
                                    <w:right w:w="57" w:type="dxa"/>
                                  </w:tcMar>
                                </w:tcPr>
                                <w:p w14:paraId="61CABE60" w14:textId="5D7CE52D" w:rsidR="004E2643" w:rsidRPr="008B06B8" w:rsidRDefault="004E2643" w:rsidP="004E2643">
                                  <w:pPr>
                                    <w:pStyle w:val="Kontaktrutabaksida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B06B8">
                                    <w:rPr>
                                      <w:rStyle w:val="Fetmarkerad"/>
                                      <w:sz w:val="24"/>
                                      <w:szCs w:val="24"/>
                                    </w:rPr>
                                    <w:t>Öppettider</w:t>
                                  </w:r>
                                  <w:r w:rsidR="00554DE2">
                                    <w:rPr>
                                      <w:rStyle w:val="Fetmarkerad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 w:rsidR="00554DE2" w:rsidRPr="00554DE2">
                                    <w:rPr>
                                      <w:rStyle w:val="Fetmarkerad"/>
                                      <w:sz w:val="24"/>
                                      <w:szCs w:val="24"/>
                                    </w:rPr>
                                    <w:t>räffpunkt Resurscentrum</w:t>
                                  </w:r>
                                  <w:r w:rsidRPr="00554DE2">
                                    <w:rPr>
                                      <w:rStyle w:val="Fetmarkerad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 w:rsidRPr="008B06B8"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554DE2">
                                    <w:rPr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="008B06B8" w:rsidRPr="008B06B8">
                                    <w:rPr>
                                      <w:sz w:val="24"/>
                                      <w:szCs w:val="24"/>
                                    </w:rPr>
                                    <w:t>Månd</w:t>
                                  </w:r>
                                  <w:r w:rsidRPr="008B06B8">
                                    <w:rPr>
                                      <w:sz w:val="24"/>
                                      <w:szCs w:val="24"/>
                                    </w:rPr>
                                    <w:t>ag</w:t>
                                  </w:r>
                                  <w:r w:rsidR="00B67367"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06B8">
                                    <w:rPr>
                                      <w:sz w:val="24"/>
                                      <w:szCs w:val="24"/>
                                    </w:rPr>
                                    <w:t>–</w:t>
                                  </w:r>
                                  <w:r w:rsidR="00B67367"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AC69E0">
                                    <w:rPr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 w:rsidR="008B06B8" w:rsidRPr="008B06B8">
                                    <w:rPr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 w:rsidRPr="008B06B8">
                                    <w:rPr>
                                      <w:sz w:val="24"/>
                                      <w:szCs w:val="24"/>
                                    </w:rPr>
                                    <w:t xml:space="preserve">dag, </w:t>
                                  </w:r>
                                  <w:r w:rsidR="00AC69E0">
                                    <w:rPr>
                                      <w:sz w:val="24"/>
                                      <w:szCs w:val="24"/>
                                    </w:rPr>
                                    <w:t>09.00-15.00</w:t>
                                  </w:r>
                                </w:p>
                              </w:tc>
                            </w:tr>
                            <w:tr w:rsidR="004E2643" w:rsidRPr="00A267AC" w14:paraId="1BD7BCAB" w14:textId="77777777" w:rsidTr="008709F2">
                              <w:tc>
                                <w:tcPr>
                                  <w:tcW w:w="5506" w:type="dxa"/>
                                  <w:shd w:val="clear" w:color="auto" w:fill="FFF9DE"/>
                                  <w:tcMar>
                                    <w:bottom w:w="0" w:type="dxa"/>
                                    <w:right w:w="57" w:type="dxa"/>
                                  </w:tcMar>
                                </w:tcPr>
                                <w:p w14:paraId="3B9D47C9" w14:textId="5E0E4348" w:rsidR="004E2643" w:rsidRPr="008B06B8" w:rsidRDefault="004E2643" w:rsidP="004E2643">
                                  <w:pPr>
                                    <w:pStyle w:val="Kontaktrutabaksida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B06B8">
                                    <w:rPr>
                                      <w:rStyle w:val="Fetmarkerad"/>
                                      <w:sz w:val="24"/>
                                      <w:szCs w:val="24"/>
                                    </w:rPr>
                                    <w:t>Adress:</w:t>
                                  </w:r>
                                  <w:r w:rsidRPr="008B06B8"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8B06B8" w:rsidRPr="008B06B8">
                                    <w:rPr>
                                      <w:sz w:val="24"/>
                                      <w:szCs w:val="24"/>
                                    </w:rPr>
                                    <w:t>Rosenbadsgatan 2, Karlstad</w:t>
                                  </w:r>
                                </w:p>
                              </w:tc>
                            </w:tr>
                            <w:tr w:rsidR="004E2643" w:rsidRPr="00A267AC" w14:paraId="10930B1C" w14:textId="77777777" w:rsidTr="008709F2">
                              <w:tc>
                                <w:tcPr>
                                  <w:tcW w:w="5506" w:type="dxa"/>
                                  <w:shd w:val="clear" w:color="auto" w:fill="FFF9DE"/>
                                  <w:tcMar>
                                    <w:bottom w:w="0" w:type="dxa"/>
                                    <w:right w:w="57" w:type="dxa"/>
                                  </w:tcMar>
                                </w:tcPr>
                                <w:p w14:paraId="6DF43A7E" w14:textId="3B828670" w:rsidR="008B06B8" w:rsidRPr="008B06B8" w:rsidRDefault="004E2643" w:rsidP="004E2643">
                                  <w:pPr>
                                    <w:pStyle w:val="Kontaktrutabaksida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B06B8">
                                    <w:rPr>
                                      <w:rStyle w:val="Fetmarkerad"/>
                                      <w:sz w:val="24"/>
                                      <w:szCs w:val="24"/>
                                    </w:rPr>
                                    <w:t>Telefon:</w:t>
                                  </w:r>
                                  <w:r w:rsidRPr="008B06B8"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8B06B8" w:rsidRPr="008B06B8">
                                    <w:rPr>
                                      <w:sz w:val="24"/>
                                      <w:szCs w:val="24"/>
                                    </w:rPr>
                                    <w:t>Trivselvärd Ronnie: 054-540 58</w:t>
                                  </w:r>
                                  <w:r w:rsidR="00A77263"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8B06B8" w:rsidRPr="008B06B8">
                                    <w:rPr>
                                      <w:sz w:val="24"/>
                                      <w:szCs w:val="24"/>
                                    </w:rPr>
                                    <w:t>27</w:t>
                                  </w:r>
                                </w:p>
                                <w:p w14:paraId="157578EA" w14:textId="7E65C631" w:rsidR="008B06B8" w:rsidRDefault="00554DE2" w:rsidP="004E2643">
                                  <w:pPr>
                                    <w:pStyle w:val="Kontaktrutabaksida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              </w:t>
                                  </w:r>
                                  <w:r w:rsidR="008B06B8" w:rsidRPr="008B06B8">
                                    <w:rPr>
                                      <w:sz w:val="24"/>
                                      <w:szCs w:val="24"/>
                                    </w:rPr>
                                    <w:t>Trivselvärd Lilli-Ann: 054-540 39 67</w:t>
                                  </w:r>
                                </w:p>
                                <w:p w14:paraId="3AEACA60" w14:textId="77777777" w:rsidR="008709F2" w:rsidRDefault="008709F2" w:rsidP="004E2643">
                                  <w:pPr>
                                    <w:pStyle w:val="Kontaktrutabaksida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9EF6038" w14:textId="664105F8" w:rsidR="00AC69E0" w:rsidRPr="00AC69E0" w:rsidRDefault="00AC69E0" w:rsidP="00AC69E0">
                                  <w:pPr>
                                    <w:pStyle w:val="Kontaktrutabaksida"/>
                                    <w:rPr>
                                      <w:rFonts w:asciiTheme="minorHAnsi" w:hAnsiTheme="minorHAnsi" w:cstheme="minorHAnsi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500465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Enheten Aktivitet och samvaro</w:t>
                                  </w:r>
                                  <w:r w:rsidRPr="00500465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Pr="00AC69E0"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Aktivitets- och frivilligsamordnare </w:t>
                                  </w:r>
                                </w:p>
                                <w:p w14:paraId="1E5F61BF" w14:textId="7F4B218D" w:rsidR="00AC69E0" w:rsidRPr="00AC69E0" w:rsidRDefault="00AC69E0" w:rsidP="00AC69E0">
                                  <w:pPr>
                                    <w:pStyle w:val="Kontaktrutabaksida"/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C69E0"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Trivselvärdar </w:t>
                                  </w:r>
                                </w:p>
                                <w:p w14:paraId="4C35A059" w14:textId="085A3896" w:rsidR="00AC69E0" w:rsidRPr="00AC69E0" w:rsidRDefault="00AC69E0" w:rsidP="00AC69E0">
                                  <w:pPr>
                                    <w:pStyle w:val="Kontaktrutabaksida"/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C69E0"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Plusvärdar </w:t>
                                  </w:r>
                                </w:p>
                                <w:p w14:paraId="40554681" w14:textId="77777777" w:rsidR="00AC69E0" w:rsidRPr="00AC69E0" w:rsidRDefault="00AC69E0" w:rsidP="00AC69E0">
                                  <w:pPr>
                                    <w:pStyle w:val="Kontaktrutabaksida"/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C69E0"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4"/>
                                      <w:szCs w:val="24"/>
                                    </w:rPr>
                                    <w:t>Dagverksamhet och dagträffar</w:t>
                                  </w:r>
                                </w:p>
                                <w:p w14:paraId="253EAC6C" w14:textId="0FDDFB3D" w:rsidR="00AC69E0" w:rsidRPr="00500465" w:rsidRDefault="00AC69E0" w:rsidP="00AC69E0">
                                  <w:pPr>
                                    <w:pStyle w:val="Kontaktrutabaksida"/>
                                    <w:rPr>
                                      <w:rFonts w:asciiTheme="minorHAnsi" w:hAnsiTheme="minorHAnsi" w:cstheme="minorHAnsi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FB4758A" w14:textId="175B7986" w:rsidR="00AC69E0" w:rsidRDefault="00AC69E0" w:rsidP="004E2643">
                                  <w:pPr>
                                    <w:pStyle w:val="Kontaktrutabaksida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0599F86" w14:textId="3AFB825F" w:rsidR="00AC69E0" w:rsidRDefault="00AC69E0" w:rsidP="004E2643">
                                  <w:pPr>
                                    <w:pStyle w:val="Kontaktrutabaksida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E6DAD02" w14:textId="6A9B5E27" w:rsidR="00AC69E0" w:rsidRPr="008B06B8" w:rsidRDefault="00AC69E0" w:rsidP="004E2643">
                                  <w:pPr>
                                    <w:pStyle w:val="Kontaktrutabaksida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AC69E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4F1A77F" wp14:editId="55B3961E">
                                        <wp:extent cx="969010" cy="715010"/>
                                        <wp:effectExtent l="0" t="0" r="0" b="0"/>
                                        <wp:docPr id="509922484" name="Bildobjekt 1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69010" cy="71501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577F693" wp14:editId="463B61A2">
                                        <wp:extent cx="558000" cy="558000"/>
                                        <wp:effectExtent l="0" t="0" r="0" b="0"/>
                                        <wp:docPr id="1532360156" name="Picture 1" descr="A picture containing black, darkness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70653588" name="Picture 1" descr="A picture containing black, darkness&#10;&#10;Description automatically generated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58000" cy="55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8709F2" w:rsidRPr="00671F1C" w14:paraId="3877F5E2" w14:textId="77777777" w:rsidTr="008709F2">
                              <w:tc>
                                <w:tcPr>
                                  <w:tcW w:w="5506" w:type="dxa"/>
                                  <w:shd w:val="clear" w:color="auto" w:fill="FFF9DE"/>
                                  <w:tcMar>
                                    <w:bottom w:w="284" w:type="dxa"/>
                                    <w:right w:w="57" w:type="dxa"/>
                                  </w:tcMar>
                                </w:tcPr>
                                <w:p w14:paraId="0473C532" w14:textId="77777777" w:rsidR="00AC69E0" w:rsidRDefault="00AC69E0" w:rsidP="00554DE2">
                                  <w:pPr>
                                    <w:pStyle w:val="Kontaktrutabaksida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DB9A807" w14:textId="6FF521DF" w:rsidR="00554DE2" w:rsidRPr="00AC69E0" w:rsidRDefault="008709F2" w:rsidP="00554DE2">
                                  <w:pPr>
                                    <w:pStyle w:val="Kontaktrutabaksida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8709F2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Restaurang</w:t>
                                  </w:r>
                                  <w:r w:rsidR="00554DE2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Rosenbad</w:t>
                                  </w:r>
                                  <w:r w:rsidRPr="004155D3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AC69E0">
                                    <w:rPr>
                                      <w:sz w:val="24"/>
                                      <w:szCs w:val="24"/>
                                    </w:rPr>
                                    <w:t>Öppet alla dagar året runt för lunch- fikaservering</w:t>
                                  </w:r>
                                  <w:r w:rsidRPr="008709F2">
                                    <w:rPr>
                                      <w:sz w:val="24"/>
                                      <w:szCs w:val="24"/>
                                    </w:rPr>
                                    <w:t>. Se aktuell matsedel på karlstad.se eller hämta på Resurscentrum.</w:t>
                                  </w:r>
                                  <w:r w:rsidR="00554DE2"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554DE2">
                                    <w:rPr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="00554DE2" w:rsidRPr="008709F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Öppettider: 9.30 –15.30</w:t>
                                  </w:r>
                                  <w:r w:rsidR="00554DE2" w:rsidRPr="008709F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br/>
                                    <w:t>Lunch: 12.00 –13.30</w:t>
                                  </w:r>
                                  <w:r w:rsidR="00554DE2" w:rsidRPr="008709F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="00554DE2" w:rsidRPr="008709F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Telefon: 054-540 30 03</w:t>
                                  </w:r>
                                </w:p>
                                <w:p w14:paraId="741DDB6E" w14:textId="266FD369" w:rsidR="008709F2" w:rsidRPr="00B82507" w:rsidRDefault="008709F2" w:rsidP="008709F2">
                                  <w:pPr>
                                    <w:pStyle w:val="Kontaktrutabaksida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8709F2" w:rsidRPr="00671F1C" w14:paraId="2CA77A09" w14:textId="77777777" w:rsidTr="008709F2">
                              <w:tc>
                                <w:tcPr>
                                  <w:tcW w:w="5506" w:type="dxa"/>
                                  <w:shd w:val="clear" w:color="auto" w:fill="FFF9DE"/>
                                  <w:tcMar>
                                    <w:bottom w:w="284" w:type="dxa"/>
                                    <w:right w:w="57" w:type="dxa"/>
                                  </w:tcMar>
                                </w:tcPr>
                                <w:p w14:paraId="6AB658CC" w14:textId="77777777" w:rsidR="00A77263" w:rsidRPr="00500465" w:rsidRDefault="00A77263" w:rsidP="008709F2">
                                  <w:pPr>
                                    <w:pStyle w:val="Kontaktrutabaksida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5EC74422" w14:textId="77777777" w:rsidR="00A77263" w:rsidRPr="00500465" w:rsidRDefault="00A77263" w:rsidP="008709F2">
                                  <w:pPr>
                                    <w:pStyle w:val="Kontaktrutabaksida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5F21CC7A" w14:textId="77777777" w:rsidR="00A77263" w:rsidRPr="00500465" w:rsidRDefault="00A77263" w:rsidP="008709F2">
                                  <w:pPr>
                                    <w:pStyle w:val="Kontaktrutabaksida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221221CD" w14:textId="72AB2CC4" w:rsidR="00A77263" w:rsidRPr="00500465" w:rsidRDefault="00A77263" w:rsidP="008709F2">
                                  <w:pPr>
                                    <w:pStyle w:val="Kontaktrutabaksida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500465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  </w:t>
                                  </w:r>
                                </w:p>
                              </w:tc>
                            </w:tr>
                          </w:tbl>
                          <w:p w14:paraId="6D20C0BB" w14:textId="5C1B861B" w:rsidR="00B3724F" w:rsidRDefault="00B3724F" w:rsidP="00B3724F">
                            <w:pPr>
                              <w:pStyle w:val="Brdtext"/>
                            </w:pPr>
                          </w:p>
                          <w:p w14:paraId="345FADE7" w14:textId="0A1F2FCB" w:rsidR="00A77263" w:rsidRPr="00B82507" w:rsidRDefault="00A77263" w:rsidP="00B3724F">
                            <w:pPr>
                              <w:pStyle w:val="Brdtext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AB4E0" id="_x0000_s1031" type="#_x0000_t202" style="position:absolute;margin-left:0;margin-top:34.85pt;width:322.2pt;height:535pt;z-index:2516889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" filled="f" stroked="f" strokeweight=".5pt">
                <v:textbox style="mso-next-textbox:#_x0000_s1032" inset="0,0,0,0">
                  <w:txbxContent>
                    <w:p w14:paraId="6D37605E" w14:textId="1A40E3FE" w:rsidR="00F36DF2" w:rsidRPr="00F36DF2" w:rsidRDefault="00F36DF2" w:rsidP="00CF49B6">
                      <w:pPr>
                        <w:pStyle w:val="Brdtext"/>
                        <w:shd w:val="clear" w:color="auto" w:fill="FFCC01" w:themeFill="accent1"/>
                        <w:spacing w:line="240" w:lineRule="auto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  <w:r w:rsidRPr="00CF49B6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 xml:space="preserve">Aktiviteter för </w:t>
                      </w:r>
                      <w:r w:rsidR="00443432" w:rsidRPr="00CF49B6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Oktober</w:t>
                      </w:r>
                      <w:r w:rsidRPr="00CF49B6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 xml:space="preserve"> på Resurscentrum</w:t>
                      </w:r>
                    </w:p>
                    <w:p w14:paraId="41DA306D" w14:textId="16715E35" w:rsidR="00F36DF2" w:rsidRPr="00167E4A" w:rsidRDefault="00F36DF2" w:rsidP="006E30A8">
                      <w:pPr>
                        <w:pStyle w:val="Brdtext"/>
                        <w:shd w:val="clear" w:color="auto" w:fill="FFF9DE" w:themeFill="background2"/>
                        <w:spacing w:line="240" w:lineRule="auto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  <w:r w:rsidRPr="00E61F57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u w:val="single"/>
                        </w:rPr>
                        <w:t>Måndagar</w:t>
                      </w:r>
                      <w:r w:rsidR="00E61F57" w:rsidRPr="00E61F57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                                                              </w:t>
                      </w:r>
                      <w:r w:rsidRPr="00E61F57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u w:val="single"/>
                        </w:rPr>
                        <w:br/>
                      </w:r>
                      <w:r w:rsidRPr="00E61F57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11.00 Högläsning ur NWT</w:t>
                      </w:r>
                      <w:r w:rsidR="00471471" w:rsidRPr="00E61F57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 xml:space="preserve"> Lokal: Pianobaren</w:t>
                      </w:r>
                      <w:r w:rsidR="00167E4A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br/>
                      </w:r>
                      <w:r w:rsidRPr="00E61F57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13.00-15.00 Seniorträff</w:t>
                      </w:r>
                      <w:r w:rsidR="003046E6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 xml:space="preserve">, </w:t>
                      </w:r>
                      <w:r w:rsidRPr="00E61F57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lokal: Utsikten</w:t>
                      </w:r>
                      <w:r w:rsidR="003046E6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 xml:space="preserve"> (plan 2)</w:t>
                      </w:r>
                    </w:p>
                    <w:p w14:paraId="6ECA244D" w14:textId="42F6F70F" w:rsidR="00F36DF2" w:rsidRPr="00E61F57" w:rsidRDefault="00F36DF2" w:rsidP="006E30A8">
                      <w:pPr>
                        <w:pStyle w:val="Brdtext"/>
                        <w:shd w:val="clear" w:color="auto" w:fill="FFF9DE" w:themeFill="background2"/>
                        <w:spacing w:line="240" w:lineRule="auto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  <w:r w:rsidRPr="00E61F57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u w:val="single"/>
                        </w:rPr>
                        <w:t>Tisdagar</w:t>
                      </w:r>
                      <w:r w:rsidRPr="00E61F57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br/>
                      </w:r>
                      <w:r w:rsidRPr="00E61F57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10.00-14.00 Dagträff på utsikten (sluten grupp)</w:t>
                      </w:r>
                    </w:p>
                    <w:p w14:paraId="3B06C529" w14:textId="06CA64DB" w:rsidR="00F36DF2" w:rsidRPr="00167E4A" w:rsidRDefault="00F36DF2" w:rsidP="006E30A8">
                      <w:pPr>
                        <w:pStyle w:val="Brdtext"/>
                        <w:shd w:val="clear" w:color="auto" w:fill="FFF9DE" w:themeFill="background2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E61F57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u w:val="single"/>
                        </w:rPr>
                        <w:t>Onsdagar</w:t>
                      </w:r>
                      <w:r w:rsidRPr="00E61F57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br/>
                      </w:r>
                      <w:r w:rsidRPr="00E61F57">
                        <w:rPr>
                          <w:rFonts w:ascii="Arial" w:hAnsi="Arial" w:cs="Arial"/>
                          <w:sz w:val="28"/>
                          <w:szCs w:val="28"/>
                        </w:rPr>
                        <w:t>11.00 Högläsning ur NWT</w:t>
                      </w:r>
                      <w:r w:rsidR="00471471" w:rsidRPr="00E61F5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Lokal: Pianobaren</w:t>
                      </w:r>
                      <w:r w:rsidR="00167E4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br/>
                      </w:r>
                      <w:r w:rsidRPr="00E61F57">
                        <w:rPr>
                          <w:rFonts w:ascii="Arial" w:hAnsi="Arial" w:cs="Arial"/>
                          <w:sz w:val="28"/>
                          <w:szCs w:val="28"/>
                        </w:rPr>
                        <w:t>13.00-15.00 Seniorträff</w:t>
                      </w:r>
                      <w:r w:rsidR="003046E6">
                        <w:rPr>
                          <w:rFonts w:ascii="Arial" w:hAnsi="Arial" w:cs="Arial"/>
                          <w:sz w:val="28"/>
                          <w:szCs w:val="28"/>
                        </w:rPr>
                        <w:t>,</w:t>
                      </w:r>
                      <w:r w:rsidR="00D04EE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Pr="00E61F57">
                        <w:rPr>
                          <w:rFonts w:ascii="Arial" w:hAnsi="Arial" w:cs="Arial"/>
                          <w:sz w:val="28"/>
                          <w:szCs w:val="28"/>
                        </w:rPr>
                        <w:t>lokal: Utsikten</w:t>
                      </w:r>
                      <w:r w:rsidR="003046E6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(plan 2)</w:t>
                      </w:r>
                    </w:p>
                    <w:p w14:paraId="4375544F" w14:textId="504B14BA" w:rsidR="00F36DF2" w:rsidRPr="00E61F57" w:rsidRDefault="00F36DF2" w:rsidP="006E30A8">
                      <w:pPr>
                        <w:pStyle w:val="Brdtext"/>
                        <w:shd w:val="clear" w:color="auto" w:fill="FFF9DE" w:themeFill="background2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E61F57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u w:val="single"/>
                        </w:rPr>
                        <w:t>Torsdagar</w:t>
                      </w:r>
                      <w:r w:rsidRPr="00E61F57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br/>
                      </w:r>
                      <w:r w:rsidRPr="00E61F57">
                        <w:rPr>
                          <w:rFonts w:ascii="Arial" w:hAnsi="Arial" w:cs="Arial"/>
                          <w:sz w:val="28"/>
                          <w:szCs w:val="28"/>
                        </w:rPr>
                        <w:t>10.00-14.00 Dagträff på utsikten (sluten grupp)</w:t>
                      </w:r>
                    </w:p>
                    <w:p w14:paraId="5B76A76C" w14:textId="72DA9D3E" w:rsidR="00F36DF2" w:rsidRPr="00443432" w:rsidRDefault="00F36DF2" w:rsidP="00443432">
                      <w:pPr>
                        <w:pStyle w:val="Brdtext"/>
                        <w:shd w:val="clear" w:color="auto" w:fill="FFCC01" w:themeFill="accent1"/>
                        <w:spacing w:line="240" w:lineRule="auto"/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</w:pPr>
                      <w:r w:rsidRPr="00E61F5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14.00-15.30 Träffpunkts</w:t>
                      </w:r>
                      <w:r w:rsidR="009C4B8F" w:rsidRPr="00E61F5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café</w:t>
                      </w:r>
                      <w:r w:rsidRPr="00E61F5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 i restaurangen</w:t>
                      </w:r>
                      <w:r w:rsidRPr="00E61F5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br/>
                      </w:r>
                      <w:r w:rsidR="0044343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1</w:t>
                      </w:r>
                      <w:r w:rsidR="00FA5473" w:rsidRPr="006415CB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/</w:t>
                      </w:r>
                      <w:r w:rsidR="0044343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10</w:t>
                      </w:r>
                      <w:r w:rsidR="00CF49B6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CF49B6" w:rsidRPr="00CF49B6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 xml:space="preserve">Jan </w:t>
                      </w:r>
                      <w:proofErr w:type="spellStart"/>
                      <w:r w:rsidR="00CF49B6" w:rsidRPr="00CF49B6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>Röjdal</w:t>
                      </w:r>
                      <w:proofErr w:type="spellEnd"/>
                      <w:r w:rsidR="00CF49B6" w:rsidRPr="00CF49B6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>, musik</w:t>
                      </w:r>
                      <w:r w:rsidR="00443432" w:rsidRPr="00CF49B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Pr="00CF49B6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br/>
                      </w:r>
                      <w:r w:rsidR="0044343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8</w:t>
                      </w:r>
                      <w:r w:rsidR="007B4F36" w:rsidRPr="008C7599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/</w:t>
                      </w:r>
                      <w:r w:rsidR="0044343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10</w:t>
                      </w:r>
                      <w:r w:rsidR="007B4F36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="00443432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>Deje Dragspelsklubb, musik</w:t>
                      </w:r>
                      <w:r w:rsidR="007B4F36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Pr="00E61F57">
                        <w:rPr>
                          <w:rFonts w:ascii="Arial" w:hAnsi="Arial" w:cs="Arial"/>
                          <w:sz w:val="28"/>
                          <w:szCs w:val="28"/>
                        </w:rPr>
                        <w:br/>
                      </w:r>
                      <w:r w:rsidR="0044343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15</w:t>
                      </w:r>
                      <w:r w:rsidR="008872EE" w:rsidRPr="008C7599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/</w:t>
                      </w:r>
                      <w:r w:rsidR="0044343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10</w:t>
                      </w:r>
                      <w:r w:rsidR="008872E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="00443432" w:rsidRPr="00CF49B6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>Höstfägring, växter med Lena Nihlzon</w:t>
                      </w:r>
                      <w:r w:rsidRPr="00CF49B6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br/>
                      </w:r>
                      <w:r w:rsidR="0044343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22</w:t>
                      </w:r>
                      <w:r w:rsidR="0049261D" w:rsidRPr="008C7599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/</w:t>
                      </w:r>
                      <w:r w:rsidR="0044343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10</w:t>
                      </w:r>
                      <w:r w:rsidR="0049261D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="00443432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>Kyrkcafé med Vikenkyrkan</w:t>
                      </w:r>
                      <w:r w:rsidR="00443432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br/>
                      </w:r>
                      <w:r w:rsidR="00443432" w:rsidRPr="0044343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29/</w:t>
                      </w:r>
                      <w:proofErr w:type="gramStart"/>
                      <w:r w:rsidR="00443432" w:rsidRPr="0044343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10</w:t>
                      </w:r>
                      <w:r w:rsidR="00443432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="000D566C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="00443432" w:rsidRPr="00CF49B6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>Beo</w:t>
                      </w:r>
                      <w:proofErr w:type="gramEnd"/>
                      <w:r w:rsidR="00443432" w:rsidRPr="00CF49B6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 xml:space="preserve"> Söderberg, musik</w:t>
                      </w:r>
                    </w:p>
                    <w:p w14:paraId="2A4C43B6" w14:textId="4ACE5BFB" w:rsidR="00167E4A" w:rsidRPr="00167E4A" w:rsidRDefault="00F36DF2" w:rsidP="00167E4A">
                      <w:pPr>
                        <w:pStyle w:val="Brdtext"/>
                        <w:shd w:val="clear" w:color="auto" w:fill="FFF9DE" w:themeFill="background2"/>
                        <w:spacing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E61F57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u w:val="single"/>
                        </w:rPr>
                        <w:t>Fredagar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br/>
                      </w:r>
                      <w:r w:rsidRPr="00471471">
                        <w:rPr>
                          <w:rFonts w:ascii="Arial" w:hAnsi="Arial" w:cs="Arial"/>
                          <w:sz w:val="28"/>
                          <w:szCs w:val="28"/>
                        </w:rPr>
                        <w:t>11.00 Promenadgrupp</w:t>
                      </w:r>
                      <w:r w:rsidR="00167E4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br/>
                      </w:r>
                      <w:r w:rsidRPr="0047147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13.30 </w:t>
                      </w:r>
                      <w:r w:rsidR="00B64465">
                        <w:rPr>
                          <w:rFonts w:ascii="Arial" w:hAnsi="Arial" w:cs="Arial"/>
                          <w:sz w:val="28"/>
                          <w:szCs w:val="28"/>
                        </w:rPr>
                        <w:t>Glada</w:t>
                      </w:r>
                      <w:r w:rsidRPr="0047147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timmen </w:t>
                      </w:r>
                      <w:r w:rsidR="00B64465">
                        <w:rPr>
                          <w:rFonts w:ascii="Arial" w:hAnsi="Arial" w:cs="Arial"/>
                          <w:sz w:val="28"/>
                          <w:szCs w:val="28"/>
                        </w:rPr>
                        <w:t>Lokal:</w:t>
                      </w:r>
                      <w:r w:rsidRPr="0047147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="00B64465">
                        <w:rPr>
                          <w:rFonts w:ascii="Arial" w:hAnsi="Arial" w:cs="Arial"/>
                          <w:sz w:val="28"/>
                          <w:szCs w:val="28"/>
                        </w:rPr>
                        <w:t>r</w:t>
                      </w:r>
                      <w:r w:rsidRPr="00471471">
                        <w:rPr>
                          <w:rFonts w:ascii="Arial" w:hAnsi="Arial" w:cs="Arial"/>
                          <w:sz w:val="28"/>
                          <w:szCs w:val="28"/>
                        </w:rPr>
                        <w:t>estaurangen</w:t>
                      </w:r>
                    </w:p>
                    <w:p w14:paraId="7B88AF93" w14:textId="751E353B" w:rsidR="00167E4A" w:rsidRPr="00167E4A" w:rsidRDefault="00167E4A" w:rsidP="00167E4A">
                      <w:pPr>
                        <w:pStyle w:val="Brdtext"/>
                        <w:shd w:val="clear" w:color="auto" w:fill="FFCC01" w:themeFill="accent1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Andra</w:t>
                      </w:r>
                      <w:r w:rsidRPr="00853C90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aktiviteter:</w:t>
                      </w:r>
                    </w:p>
                    <w:p w14:paraId="6AEDA90F" w14:textId="0BEC3DD6" w:rsidR="00167E4A" w:rsidRDefault="00167E4A" w:rsidP="00167E4A">
                      <w:pPr>
                        <w:shd w:val="clear" w:color="auto" w:fill="FFCC01" w:themeFill="accent1"/>
                        <w:spacing w:after="0"/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</w:pPr>
                      <w:r w:rsidRPr="00153BF2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6/10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167E4A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>Karlstad hjälpmedel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 xml:space="preserve">, </w:t>
                      </w:r>
                      <w:r w:rsidRPr="00167E4A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>12.30-13.30</w:t>
                      </w:r>
                      <w:r w:rsidR="00153BF2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 xml:space="preserve"> (försäljning av hälpmedel i pianobaren)</w:t>
                      </w:r>
                    </w:p>
                    <w:p w14:paraId="6A912FB1" w14:textId="77777777" w:rsidR="00153BF2" w:rsidRPr="00167E4A" w:rsidRDefault="00153BF2" w:rsidP="00167E4A">
                      <w:pPr>
                        <w:shd w:val="clear" w:color="auto" w:fill="FFCC01" w:themeFill="accent1"/>
                        <w:spacing w:after="0"/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20D3D06C" w14:textId="33DB7C51" w:rsidR="00167E4A" w:rsidRPr="009C4B8F" w:rsidRDefault="00167E4A" w:rsidP="00167E4A">
                      <w:pPr>
                        <w:shd w:val="clear" w:color="auto" w:fill="FFCC01" w:themeFill="accent1"/>
                        <w:spacing w:after="0"/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</w:pPr>
                      <w:r w:rsidRPr="00153BF2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12/10</w:t>
                      </w:r>
                      <w:r w:rsidRPr="009C4B8F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 xml:space="preserve"> Regnbågscafé för seniorer kl 14-16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BAE5849" w14:textId="77777777" w:rsidR="00167E4A" w:rsidRPr="00471471" w:rsidRDefault="00167E4A" w:rsidP="00167E4A">
                      <w:pPr>
                        <w:pStyle w:val="Brdtext"/>
                        <w:shd w:val="clear" w:color="auto" w:fill="FFCC01" w:themeFill="accent1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4CA8C1CB" w14:textId="519CE8F9" w:rsidR="00F36DF2" w:rsidRDefault="00471471" w:rsidP="006E30A8">
                      <w:pPr>
                        <w:pStyle w:val="Brdtext"/>
                        <w:shd w:val="clear" w:color="auto" w:fill="FFF9DE" w:themeFill="background2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16764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 xml:space="preserve">Seniorträff </w:t>
                      </w:r>
                      <w:r w:rsidR="00316764">
                        <w:rPr>
                          <w:rFonts w:ascii="Arial" w:hAnsi="Arial" w:cs="Arial"/>
                          <w:sz w:val="24"/>
                          <w:szCs w:val="24"/>
                        </w:rPr>
                        <w:br/>
                        <w:t>Ä</w:t>
                      </w:r>
                      <w:r w:rsidRPr="004714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r en öppen mötesplats som syftar till att ge dig som senior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en ökad social gemenskap</w:t>
                      </w:r>
                      <w:r w:rsidR="00AD6707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  <w:p w14:paraId="28C4E14B" w14:textId="6AC6E948" w:rsidR="00316764" w:rsidRDefault="00316764" w:rsidP="006E30A8">
                      <w:pPr>
                        <w:pStyle w:val="Brdtext"/>
                        <w:shd w:val="clear" w:color="auto" w:fill="FFF9DE" w:themeFill="background2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16764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 xml:space="preserve">Dagträff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br/>
                        <w:t>Är en social verksamhet för dig i behov av att träffa andra och har svårt att ordna det själv</w:t>
                      </w:r>
                      <w:r w:rsidR="00B64465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  <w:r w:rsidR="007B0D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(Sluten grupp)</w:t>
                      </w:r>
                    </w:p>
                    <w:p w14:paraId="61E7C1E7" w14:textId="5B00E16D" w:rsidR="00316764" w:rsidRDefault="00316764" w:rsidP="006E30A8">
                      <w:pPr>
                        <w:pStyle w:val="Brdtext"/>
                        <w:shd w:val="clear" w:color="auto" w:fill="FFF9DE" w:themeFill="background2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16764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>Träffpunkts</w:t>
                      </w:r>
                      <w:r w:rsidR="00F72037" w:rsidRPr="00316764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>café</w:t>
                      </w:r>
                      <w:r w:rsidRPr="00316764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br/>
                        <w:t>Njut av gemenskap, fika och ett varierat program</w:t>
                      </w:r>
                      <w:r w:rsidR="00F7203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och lär känna andra</w:t>
                      </w:r>
                      <w:r w:rsidR="00C15341" w:rsidRPr="00C1534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och</w:t>
                      </w:r>
                      <w:r w:rsidR="00DF5A3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få</w:t>
                      </w:r>
                      <w:r w:rsidR="00C15341" w:rsidRPr="00C1534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trevliga stunder tillsammans.</w:t>
                      </w:r>
                    </w:p>
                    <w:p w14:paraId="08767824" w14:textId="108234C0" w:rsidR="00316764" w:rsidRDefault="00316764" w:rsidP="006E30A8">
                      <w:pPr>
                        <w:pStyle w:val="Brdtext"/>
                        <w:shd w:val="clear" w:color="auto" w:fill="FFF9DE" w:themeFill="background2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16764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>Cykla hos oss – inne och ute!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br/>
                        <w:t>Prova vår virtuella cykel eller ta en tur i närområdet med vår side-by-side cykel. Kontakta trivselvärdaren för bokning</w:t>
                      </w:r>
                      <w:r w:rsidR="00AD6707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  <w:p w14:paraId="701C41DD" w14:textId="6E06A4CE" w:rsidR="00316764" w:rsidRDefault="00316764" w:rsidP="006E30A8">
                      <w:pPr>
                        <w:pStyle w:val="Brdtext"/>
                        <w:shd w:val="clear" w:color="auto" w:fill="FFF9DE" w:themeFill="background2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16764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>Tipspromenad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br/>
                        <w:t xml:space="preserve">Finns att ta del av i Stadsträdgården. Talonger hämtas i receptionen. Vinnaren utses </w:t>
                      </w:r>
                      <w:r w:rsidR="005B788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två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gånger i månaden</w:t>
                      </w:r>
                      <w:r w:rsidR="00AD6707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  <w:p w14:paraId="032BE472" w14:textId="077E406C" w:rsidR="00316764" w:rsidRDefault="00316764" w:rsidP="006E30A8">
                      <w:pPr>
                        <w:pStyle w:val="Brdtext"/>
                        <w:shd w:val="clear" w:color="auto" w:fill="FFF9DE" w:themeFill="background2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16764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>Promenadgrupp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br/>
                        <w:t>Vi ses varje fredag kl 11 i receptionen och går en gemensam promenad i ett tempo som passar dagsformen</w:t>
                      </w:r>
                      <w:r w:rsidR="00AD6707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  <w:p w14:paraId="2EC835BC" w14:textId="0BCA5EFB" w:rsidR="00316764" w:rsidRDefault="00316764" w:rsidP="006E30A8">
                      <w:pPr>
                        <w:pStyle w:val="Brdtext"/>
                        <w:shd w:val="clear" w:color="auto" w:fill="FFF9DE" w:themeFill="background2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16764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>Kreativa Rummet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br/>
                        <w:t>För dig som vill skapa, måla, pyssla, pärla tillsammans med andra. Kontakta Trivselvärd för mer information.</w:t>
                      </w:r>
                    </w:p>
                    <w:p w14:paraId="7936CC90" w14:textId="117A22DD" w:rsidR="007A36D8" w:rsidRDefault="00B64465" w:rsidP="006E30A8">
                      <w:pPr>
                        <w:pStyle w:val="Brdtext"/>
                        <w:shd w:val="clear" w:color="auto" w:fill="FFF9DE" w:themeFill="background2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>Glada</w:t>
                      </w:r>
                      <w:r w:rsidR="00316764" w:rsidRPr="00316764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 xml:space="preserve"> timmen</w:t>
                      </w:r>
                      <w:r w:rsidR="00316764">
                        <w:rPr>
                          <w:rFonts w:ascii="Arial" w:hAnsi="Arial" w:cs="Arial"/>
                          <w:sz w:val="24"/>
                          <w:szCs w:val="24"/>
                        </w:rPr>
                        <w:br/>
                        <w:t>Varje fredag anordnar vi olika aktiviteter som quiz, bingo, film eller önskemål</w:t>
                      </w:r>
                      <w:r w:rsidR="00AD6707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  <w:p w14:paraId="55CA6B2D" w14:textId="2120B169" w:rsidR="006415CB" w:rsidRDefault="006415CB" w:rsidP="006E30A8">
                      <w:pPr>
                        <w:pStyle w:val="Brdtext"/>
                        <w:shd w:val="clear" w:color="auto" w:fill="FFF9DE" w:themeFill="background2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F1340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>Regnbågs</w:t>
                      </w:r>
                      <w:r w:rsidR="008C7599" w:rsidRPr="001F1340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>café</w:t>
                      </w:r>
                      <w:r w:rsidRPr="001F1340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 xml:space="preserve"> för seniorer</w:t>
                      </w:r>
                      <w:r w:rsidR="008C7599">
                        <w:rPr>
                          <w:rFonts w:ascii="Arial" w:hAnsi="Arial" w:cs="Arial"/>
                          <w:sz w:val="24"/>
                          <w:szCs w:val="24"/>
                        </w:rPr>
                        <w:br/>
                      </w:r>
                      <w:r w:rsidR="001F1340">
                        <w:rPr>
                          <w:rFonts w:ascii="Arial" w:hAnsi="Arial" w:cs="Arial"/>
                          <w:sz w:val="24"/>
                          <w:szCs w:val="24"/>
                        </w:rPr>
                        <w:t>Social samvaro för dig som HBTQI-person</w:t>
                      </w:r>
                      <w:r w:rsidR="0002378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och vill lära känna fler</w:t>
                      </w:r>
                      <w:r w:rsidR="00F84A6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över en kopp kaffe</w:t>
                      </w:r>
                      <w:r w:rsidR="00027C2C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. </w:t>
                      </w:r>
                      <w:r w:rsidR="001F134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550D5E6" w14:textId="40F852A6" w:rsidR="005E2F19" w:rsidRPr="007E6503" w:rsidRDefault="00AD117A" w:rsidP="006E30A8">
                      <w:pPr>
                        <w:pStyle w:val="Brdtext"/>
                        <w:shd w:val="clear" w:color="auto" w:fill="FFF9DE" w:themeFill="background2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53714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>Förslagslåda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br/>
                        <w:t xml:space="preserve">Har du tankar och önskemål om aktiviteter? </w:t>
                      </w:r>
                      <w:r w:rsidR="00F53714">
                        <w:rPr>
                          <w:rFonts w:ascii="Arial" w:hAnsi="Arial" w:cs="Arial"/>
                          <w:sz w:val="24"/>
                          <w:szCs w:val="24"/>
                        </w:rPr>
                        <w:t>Lämna dem i postlådan bredvid receptionen</w:t>
                      </w:r>
                      <w:r w:rsidR="00AD6707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  <w:tbl>
                      <w:tblPr>
                        <w:tblStyle w:val="Tabellrutnt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shd w:val="clear" w:color="auto" w:fill="FFF9DE"/>
                        <w:tblCellMar>
                          <w:left w:w="284" w:type="dxa"/>
                          <w:bottom w:w="142" w:type="dxa"/>
                          <w:right w:w="284" w:type="dxa"/>
                        </w:tblCellMar>
                        <w:tblLook w:val="04A0" w:firstRow="1" w:lastRow="0" w:firstColumn="1" w:lastColumn="0" w:noHBand="0" w:noVBand="1"/>
                        <w:tblCaption w:val="Kontaktruta"/>
                      </w:tblPr>
                      <w:tblGrid>
                        <w:gridCol w:w="5506"/>
                      </w:tblGrid>
                      <w:tr w:rsidR="004E2643" w:rsidRPr="00A267AC" w14:paraId="39F65EBD" w14:textId="77777777" w:rsidTr="008709F2">
                        <w:tc>
                          <w:tcPr>
                            <w:tcW w:w="5506" w:type="dxa"/>
                            <w:shd w:val="clear" w:color="auto" w:fill="FFF9DE"/>
                            <w:tcMar>
                              <w:top w:w="284" w:type="dxa"/>
                              <w:bottom w:w="0" w:type="dxa"/>
                              <w:right w:w="57" w:type="dxa"/>
                            </w:tcMar>
                          </w:tcPr>
                          <w:p w14:paraId="61CABE60" w14:textId="5D7CE52D" w:rsidR="004E2643" w:rsidRPr="008B06B8" w:rsidRDefault="004E2643" w:rsidP="004E2643">
                            <w:pPr>
                              <w:pStyle w:val="Kontaktrutabaksida"/>
                              <w:rPr>
                                <w:sz w:val="24"/>
                                <w:szCs w:val="24"/>
                              </w:rPr>
                            </w:pPr>
                            <w:r w:rsidRPr="008B06B8">
                              <w:rPr>
                                <w:rStyle w:val="Fetmarkerad"/>
                                <w:sz w:val="24"/>
                                <w:szCs w:val="24"/>
                              </w:rPr>
                              <w:t>Öppettider</w:t>
                            </w:r>
                            <w:r w:rsidR="00554DE2">
                              <w:rPr>
                                <w:rStyle w:val="Fetmarkerad"/>
                                <w:sz w:val="24"/>
                                <w:szCs w:val="24"/>
                              </w:rPr>
                              <w:t xml:space="preserve"> T</w:t>
                            </w:r>
                            <w:r w:rsidR="00554DE2" w:rsidRPr="00554DE2">
                              <w:rPr>
                                <w:rStyle w:val="Fetmarkerad"/>
                                <w:sz w:val="24"/>
                                <w:szCs w:val="24"/>
                              </w:rPr>
                              <w:t>räffpunkt Resurscentrum</w:t>
                            </w:r>
                            <w:r w:rsidRPr="00554DE2">
                              <w:rPr>
                                <w:rStyle w:val="Fetmarkerad"/>
                                <w:sz w:val="24"/>
                                <w:szCs w:val="24"/>
                              </w:rPr>
                              <w:t>:</w:t>
                            </w:r>
                            <w:r w:rsidRPr="008B06B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54DE2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 w:rsidR="008B06B8" w:rsidRPr="008B06B8">
                              <w:rPr>
                                <w:sz w:val="24"/>
                                <w:szCs w:val="24"/>
                              </w:rPr>
                              <w:t>Månd</w:t>
                            </w:r>
                            <w:r w:rsidRPr="008B06B8">
                              <w:rPr>
                                <w:sz w:val="24"/>
                                <w:szCs w:val="24"/>
                              </w:rPr>
                              <w:t>ag</w:t>
                            </w:r>
                            <w:r w:rsidR="00B6736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06B8">
                              <w:rPr>
                                <w:sz w:val="24"/>
                                <w:szCs w:val="24"/>
                              </w:rPr>
                              <w:t>–</w:t>
                            </w:r>
                            <w:r w:rsidR="00B6736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C69E0">
                              <w:rPr>
                                <w:sz w:val="24"/>
                                <w:szCs w:val="24"/>
                              </w:rPr>
                              <w:t>F</w:t>
                            </w:r>
                            <w:r w:rsidR="008B06B8" w:rsidRPr="008B06B8">
                              <w:rPr>
                                <w:sz w:val="24"/>
                                <w:szCs w:val="24"/>
                              </w:rPr>
                              <w:t>re</w:t>
                            </w:r>
                            <w:r w:rsidRPr="008B06B8">
                              <w:rPr>
                                <w:sz w:val="24"/>
                                <w:szCs w:val="24"/>
                              </w:rPr>
                              <w:t xml:space="preserve">dag, </w:t>
                            </w:r>
                            <w:r w:rsidR="00AC69E0">
                              <w:rPr>
                                <w:sz w:val="24"/>
                                <w:szCs w:val="24"/>
                              </w:rPr>
                              <w:t>09.00-15.00</w:t>
                            </w:r>
                          </w:p>
                        </w:tc>
                      </w:tr>
                      <w:tr w:rsidR="004E2643" w:rsidRPr="00A267AC" w14:paraId="1BD7BCAB" w14:textId="77777777" w:rsidTr="008709F2">
                        <w:tc>
                          <w:tcPr>
                            <w:tcW w:w="5506" w:type="dxa"/>
                            <w:shd w:val="clear" w:color="auto" w:fill="FFF9DE"/>
                            <w:tcMar>
                              <w:bottom w:w="0" w:type="dxa"/>
                              <w:right w:w="57" w:type="dxa"/>
                            </w:tcMar>
                          </w:tcPr>
                          <w:p w14:paraId="3B9D47C9" w14:textId="5E0E4348" w:rsidR="004E2643" w:rsidRPr="008B06B8" w:rsidRDefault="004E2643" w:rsidP="004E2643">
                            <w:pPr>
                              <w:pStyle w:val="Kontaktrutabaksida"/>
                              <w:rPr>
                                <w:sz w:val="24"/>
                                <w:szCs w:val="24"/>
                              </w:rPr>
                            </w:pPr>
                            <w:r w:rsidRPr="008B06B8">
                              <w:rPr>
                                <w:rStyle w:val="Fetmarkerad"/>
                                <w:sz w:val="24"/>
                                <w:szCs w:val="24"/>
                              </w:rPr>
                              <w:t>Adress:</w:t>
                            </w:r>
                            <w:r w:rsidRPr="008B06B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B06B8" w:rsidRPr="008B06B8">
                              <w:rPr>
                                <w:sz w:val="24"/>
                                <w:szCs w:val="24"/>
                              </w:rPr>
                              <w:t>Rosenbadsgatan 2, Karlstad</w:t>
                            </w:r>
                          </w:p>
                        </w:tc>
                      </w:tr>
                      <w:tr w:rsidR="004E2643" w:rsidRPr="00A267AC" w14:paraId="10930B1C" w14:textId="77777777" w:rsidTr="008709F2">
                        <w:tc>
                          <w:tcPr>
                            <w:tcW w:w="5506" w:type="dxa"/>
                            <w:shd w:val="clear" w:color="auto" w:fill="FFF9DE"/>
                            <w:tcMar>
                              <w:bottom w:w="0" w:type="dxa"/>
                              <w:right w:w="57" w:type="dxa"/>
                            </w:tcMar>
                          </w:tcPr>
                          <w:p w14:paraId="6DF43A7E" w14:textId="3B828670" w:rsidR="008B06B8" w:rsidRPr="008B06B8" w:rsidRDefault="004E2643" w:rsidP="004E2643">
                            <w:pPr>
                              <w:pStyle w:val="Kontaktrutabaksida"/>
                              <w:rPr>
                                <w:sz w:val="24"/>
                                <w:szCs w:val="24"/>
                              </w:rPr>
                            </w:pPr>
                            <w:r w:rsidRPr="008B06B8">
                              <w:rPr>
                                <w:rStyle w:val="Fetmarkerad"/>
                                <w:sz w:val="24"/>
                                <w:szCs w:val="24"/>
                              </w:rPr>
                              <w:t>Telefon:</w:t>
                            </w:r>
                            <w:r w:rsidRPr="008B06B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B06B8" w:rsidRPr="008B06B8">
                              <w:rPr>
                                <w:sz w:val="24"/>
                                <w:szCs w:val="24"/>
                              </w:rPr>
                              <w:t>Trivselvärd Ronnie: 054-540 58</w:t>
                            </w:r>
                            <w:r w:rsidR="00A7726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B06B8" w:rsidRPr="008B06B8">
                              <w:rPr>
                                <w:sz w:val="24"/>
                                <w:szCs w:val="24"/>
                              </w:rPr>
                              <w:t>27</w:t>
                            </w:r>
                          </w:p>
                          <w:p w14:paraId="157578EA" w14:textId="7E65C631" w:rsidR="008B06B8" w:rsidRDefault="00554DE2" w:rsidP="004E2643">
                            <w:pPr>
                              <w:pStyle w:val="Kontaktrutabaksida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</w:t>
                            </w:r>
                            <w:r w:rsidR="008B06B8" w:rsidRPr="008B06B8">
                              <w:rPr>
                                <w:sz w:val="24"/>
                                <w:szCs w:val="24"/>
                              </w:rPr>
                              <w:t>Trivselvärd Lilli-Ann: 054-540 39 67</w:t>
                            </w:r>
                          </w:p>
                          <w:p w14:paraId="3AEACA60" w14:textId="77777777" w:rsidR="008709F2" w:rsidRDefault="008709F2" w:rsidP="004E2643">
                            <w:pPr>
                              <w:pStyle w:val="Kontaktrutabaksida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9EF6038" w14:textId="664105F8" w:rsidR="00AC69E0" w:rsidRPr="00AC69E0" w:rsidRDefault="00AC69E0" w:rsidP="00AC69E0">
                            <w:pPr>
                              <w:pStyle w:val="Kontaktrutabaksida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0046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Enheten Aktivitet och samvaro</w:t>
                            </w:r>
                            <w:r w:rsidRPr="00500465">
                              <w:rPr>
                                <w:b/>
                                <w:bCs/>
                              </w:rPr>
                              <w:br/>
                            </w:r>
                            <w:r w:rsidRPr="00AC69E0">
                              <w:rPr>
                                <w:rFonts w:asciiTheme="minorHAnsi" w:hAnsiTheme="minorHAnsi"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Aktivitets- och frivilligsamordnare </w:t>
                            </w:r>
                          </w:p>
                          <w:p w14:paraId="1E5F61BF" w14:textId="7F4B218D" w:rsidR="00AC69E0" w:rsidRPr="00AC69E0" w:rsidRDefault="00AC69E0" w:rsidP="00AC69E0">
                            <w:pPr>
                              <w:pStyle w:val="Kontaktrutabaksida"/>
                              <w:rPr>
                                <w:rFonts w:asciiTheme="minorHAnsi" w:hAnsiTheme="minorHAnsi"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C69E0">
                              <w:rPr>
                                <w:rFonts w:asciiTheme="minorHAnsi" w:hAnsiTheme="minorHAnsi"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Trivselvärdar </w:t>
                            </w:r>
                          </w:p>
                          <w:p w14:paraId="4C35A059" w14:textId="085A3896" w:rsidR="00AC69E0" w:rsidRPr="00AC69E0" w:rsidRDefault="00AC69E0" w:rsidP="00AC69E0">
                            <w:pPr>
                              <w:pStyle w:val="Kontaktrutabaksida"/>
                              <w:rPr>
                                <w:rFonts w:asciiTheme="minorHAnsi" w:hAnsiTheme="minorHAnsi"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C69E0">
                              <w:rPr>
                                <w:rFonts w:asciiTheme="minorHAnsi" w:hAnsiTheme="minorHAnsi"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Plusvärdar </w:t>
                            </w:r>
                          </w:p>
                          <w:p w14:paraId="40554681" w14:textId="77777777" w:rsidR="00AC69E0" w:rsidRPr="00AC69E0" w:rsidRDefault="00AC69E0" w:rsidP="00AC69E0">
                            <w:pPr>
                              <w:pStyle w:val="Kontaktrutabaksida"/>
                              <w:rPr>
                                <w:rFonts w:asciiTheme="minorHAnsi" w:hAnsiTheme="minorHAnsi"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C69E0">
                              <w:rPr>
                                <w:rFonts w:asciiTheme="minorHAnsi" w:hAnsiTheme="minorHAnsi" w:cstheme="minorHAnsi"/>
                                <w:color w:val="000000"/>
                                <w:sz w:val="24"/>
                                <w:szCs w:val="24"/>
                              </w:rPr>
                              <w:t>Dagverksamhet och dagträffar</w:t>
                            </w:r>
                          </w:p>
                          <w:p w14:paraId="253EAC6C" w14:textId="0FDDFB3D" w:rsidR="00AC69E0" w:rsidRPr="00500465" w:rsidRDefault="00AC69E0" w:rsidP="00AC69E0">
                            <w:pPr>
                              <w:pStyle w:val="Kontaktrutabaksida"/>
                              <w:rPr>
                                <w:rFonts w:asciiTheme="minorHAnsi" w:hAnsiTheme="minorHAnsi"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4FB4758A" w14:textId="175B7986" w:rsidR="00AC69E0" w:rsidRDefault="00AC69E0" w:rsidP="004E2643">
                            <w:pPr>
                              <w:pStyle w:val="Kontaktrutabaksida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0599F86" w14:textId="3AFB825F" w:rsidR="00AC69E0" w:rsidRDefault="00AC69E0" w:rsidP="004E2643">
                            <w:pPr>
                              <w:pStyle w:val="Kontaktrutabaksida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E6DAD02" w14:textId="6A9B5E27" w:rsidR="00AC69E0" w:rsidRPr="008B06B8" w:rsidRDefault="00AC69E0" w:rsidP="004E2643">
                            <w:pPr>
                              <w:pStyle w:val="Kontaktrutabaksida"/>
                              <w:rPr>
                                <w:sz w:val="24"/>
                                <w:szCs w:val="24"/>
                              </w:rPr>
                            </w:pPr>
                            <w:r w:rsidRPr="00AC69E0">
                              <w:rPr>
                                <w:noProof/>
                              </w:rPr>
                              <w:drawing>
                                <wp:inline distT="0" distB="0" distL="0" distR="0" wp14:anchorId="54F1A77F" wp14:editId="55B3961E">
                                  <wp:extent cx="969010" cy="715010"/>
                                  <wp:effectExtent l="0" t="0" r="0" b="0"/>
                                  <wp:docPr id="509922484" name="Bildobjekt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9010" cy="715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77F693" wp14:editId="463B61A2">
                                  <wp:extent cx="558000" cy="558000"/>
                                  <wp:effectExtent l="0" t="0" r="0" b="0"/>
                                  <wp:docPr id="1532360156" name="Picture 1" descr="A picture containing black, darkness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70653588" name="Picture 1" descr="A picture containing black, darkness&#10;&#10;Description automatically generate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8000" cy="55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8709F2" w:rsidRPr="00671F1C" w14:paraId="3877F5E2" w14:textId="77777777" w:rsidTr="008709F2">
                        <w:tc>
                          <w:tcPr>
                            <w:tcW w:w="5506" w:type="dxa"/>
                            <w:shd w:val="clear" w:color="auto" w:fill="FFF9DE"/>
                            <w:tcMar>
                              <w:bottom w:w="284" w:type="dxa"/>
                              <w:right w:w="57" w:type="dxa"/>
                            </w:tcMar>
                          </w:tcPr>
                          <w:p w14:paraId="0473C532" w14:textId="77777777" w:rsidR="00AC69E0" w:rsidRDefault="00AC69E0" w:rsidP="00554DE2">
                            <w:pPr>
                              <w:pStyle w:val="Kontaktrutabaksida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DB9A807" w14:textId="6FF521DF" w:rsidR="00554DE2" w:rsidRPr="00AC69E0" w:rsidRDefault="008709F2" w:rsidP="00554DE2">
                            <w:pPr>
                              <w:pStyle w:val="Kontaktrutabaksida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709F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Restaurang</w:t>
                            </w:r>
                            <w:r w:rsidR="00554DE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Rosenbad</w:t>
                            </w:r>
                            <w:r w:rsidRPr="004155D3">
                              <w:rPr>
                                <w:b/>
                                <w:bCs/>
                              </w:rPr>
                              <w:br/>
                            </w:r>
                            <w:r w:rsidR="00AC69E0">
                              <w:rPr>
                                <w:sz w:val="24"/>
                                <w:szCs w:val="24"/>
                              </w:rPr>
                              <w:t>Öppet alla dagar året runt för lunch- fikaservering</w:t>
                            </w:r>
                            <w:r w:rsidRPr="008709F2">
                              <w:rPr>
                                <w:sz w:val="24"/>
                                <w:szCs w:val="24"/>
                              </w:rPr>
                              <w:t>. Se aktuell matsedel på karlstad.se eller hämta på Resurscentrum.</w:t>
                            </w:r>
                            <w:r w:rsidR="00554DE2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54DE2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 w:rsidR="00554DE2" w:rsidRPr="008709F2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Öppettider: 9.30 –15.30</w:t>
                            </w:r>
                            <w:r w:rsidR="00554DE2" w:rsidRPr="008709F2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br/>
                              <w:t>Lunch: 12.00 –13.30</w:t>
                            </w:r>
                            <w:r w:rsidR="00554DE2" w:rsidRPr="008709F2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br/>
                            </w:r>
                            <w:r w:rsidR="00554DE2" w:rsidRPr="008709F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Telefon: 054-540 30 03</w:t>
                            </w:r>
                          </w:p>
                          <w:p w14:paraId="741DDB6E" w14:textId="266FD369" w:rsidR="008709F2" w:rsidRPr="00B82507" w:rsidRDefault="008709F2" w:rsidP="008709F2">
                            <w:pPr>
                              <w:pStyle w:val="Kontaktrutabaksida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8709F2" w:rsidRPr="00671F1C" w14:paraId="2CA77A09" w14:textId="77777777" w:rsidTr="008709F2">
                        <w:tc>
                          <w:tcPr>
                            <w:tcW w:w="5506" w:type="dxa"/>
                            <w:shd w:val="clear" w:color="auto" w:fill="FFF9DE"/>
                            <w:tcMar>
                              <w:bottom w:w="284" w:type="dxa"/>
                              <w:right w:w="57" w:type="dxa"/>
                            </w:tcMar>
                          </w:tcPr>
                          <w:p w14:paraId="6AB658CC" w14:textId="77777777" w:rsidR="00A77263" w:rsidRPr="00500465" w:rsidRDefault="00A77263" w:rsidP="008709F2">
                            <w:pPr>
                              <w:pStyle w:val="Kontaktrutabaksida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EC74422" w14:textId="77777777" w:rsidR="00A77263" w:rsidRPr="00500465" w:rsidRDefault="00A77263" w:rsidP="008709F2">
                            <w:pPr>
                              <w:pStyle w:val="Kontaktrutabaksida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F21CC7A" w14:textId="77777777" w:rsidR="00A77263" w:rsidRPr="00500465" w:rsidRDefault="00A77263" w:rsidP="008709F2">
                            <w:pPr>
                              <w:pStyle w:val="Kontaktrutabaksida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221221CD" w14:textId="72AB2CC4" w:rsidR="00A77263" w:rsidRPr="00500465" w:rsidRDefault="00A77263" w:rsidP="008709F2">
                            <w:pPr>
                              <w:pStyle w:val="Kontaktrutabaksida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0046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</w:t>
                            </w:r>
                          </w:p>
                        </w:tc>
                      </w:tr>
                    </w:tbl>
                    <w:p w14:paraId="6D20C0BB" w14:textId="5C1B861B" w:rsidR="00B3724F" w:rsidRDefault="00B3724F" w:rsidP="00B3724F">
                      <w:pPr>
                        <w:pStyle w:val="Brdtext"/>
                      </w:pPr>
                    </w:p>
                    <w:p w14:paraId="345FADE7" w14:textId="0A1F2FCB" w:rsidR="00A77263" w:rsidRPr="00B82507" w:rsidRDefault="00A77263" w:rsidP="00B3724F">
                      <w:pPr>
                        <w:pStyle w:val="Brdtext"/>
                      </w:pPr>
                      <w:r>
                        <w:t xml:space="preserve">   </w:t>
                      </w: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585583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1" layoutInCell="1" allowOverlap="1" wp14:anchorId="511D4EDC" wp14:editId="05FCC8BD">
                <wp:simplePos x="0" y="0"/>
                <wp:positionH relativeFrom="page">
                  <wp:posOffset>6020435</wp:posOffset>
                </wp:positionH>
                <wp:positionV relativeFrom="margin">
                  <wp:posOffset>-304165</wp:posOffset>
                </wp:positionV>
                <wp:extent cx="4336415" cy="6997700"/>
                <wp:effectExtent l="0" t="0" r="6985" b="12700"/>
                <wp:wrapNone/>
                <wp:docPr id="835187272" name="Textru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6415" cy="699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2" seq="1"/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D4EDC" id="_x0000_s1032" type="#_x0000_t202" style="position:absolute;margin-left:474.05pt;margin-top:-23.95pt;width:341.45pt;height:551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" filled="f" stroked="f" strokeweight=".5pt">
                <v:textbox style="mso-next-textbox:#Textruta 9" inset="0,0,0,0">
                  <w:txbxContent/>
                </v:textbox>
                <w10:wrap anchorx="page" anchory="margin"/>
                <w10:anchorlock/>
              </v:shape>
            </w:pict>
          </mc:Fallback>
        </mc:AlternateContent>
      </w:r>
      <w:sdt>
        <w:sdtPr>
          <w:id w:val="687033891"/>
          <w:picture/>
        </w:sdtPr>
        <w:sdtContent/>
      </w:sdt>
    </w:p>
    <w:p w14:paraId="20779AA4" w14:textId="04CC2362" w:rsidR="00F36DF2" w:rsidRDefault="00F36DF2" w:rsidP="006A51A4">
      <w:pPr>
        <w:pStyle w:val="Brdtext"/>
      </w:pPr>
    </w:p>
    <w:p w14:paraId="319DD5AC" w14:textId="3EFA94DB" w:rsidR="00F36DF2" w:rsidRDefault="00F36DF2" w:rsidP="006A51A4">
      <w:pPr>
        <w:pStyle w:val="Brdtext"/>
      </w:pPr>
    </w:p>
    <w:p w14:paraId="17CFB8B1" w14:textId="112BD13C" w:rsidR="00F36DF2" w:rsidRDefault="00F36DF2" w:rsidP="006A51A4">
      <w:pPr>
        <w:pStyle w:val="Brdtext"/>
      </w:pPr>
    </w:p>
    <w:p w14:paraId="228771AC" w14:textId="02646507" w:rsidR="00F36DF2" w:rsidRDefault="00F36DF2" w:rsidP="006A51A4">
      <w:pPr>
        <w:pStyle w:val="Brdtext"/>
      </w:pPr>
    </w:p>
    <w:p w14:paraId="17DADD8F" w14:textId="48CCC5D0" w:rsidR="00F36DF2" w:rsidRDefault="00F36DF2" w:rsidP="006A51A4">
      <w:pPr>
        <w:pStyle w:val="Brdtext"/>
      </w:pPr>
    </w:p>
    <w:p w14:paraId="3CD0CD98" w14:textId="579BBD68" w:rsidR="00F36DF2" w:rsidRDefault="00F36DF2" w:rsidP="006A51A4">
      <w:pPr>
        <w:pStyle w:val="Brdtext"/>
      </w:pPr>
    </w:p>
    <w:p w14:paraId="1B308320" w14:textId="564125DA" w:rsidR="00F36DF2" w:rsidRDefault="00F36DF2" w:rsidP="006A51A4">
      <w:pPr>
        <w:pStyle w:val="Brdtext"/>
      </w:pPr>
    </w:p>
    <w:p w14:paraId="700275E4" w14:textId="34F37394" w:rsidR="00F36DF2" w:rsidRDefault="00F36DF2" w:rsidP="006A51A4">
      <w:pPr>
        <w:pStyle w:val="Brdtext"/>
      </w:pPr>
    </w:p>
    <w:p w14:paraId="06C518F8" w14:textId="4BC3C519" w:rsidR="00F36DF2" w:rsidRDefault="00F36DF2" w:rsidP="006A51A4">
      <w:pPr>
        <w:pStyle w:val="Brdtext"/>
      </w:pPr>
    </w:p>
    <w:p w14:paraId="209F5B87" w14:textId="42B0AB28" w:rsidR="00F36DF2" w:rsidRDefault="00F36DF2" w:rsidP="006A51A4">
      <w:pPr>
        <w:pStyle w:val="Brdtext"/>
      </w:pPr>
    </w:p>
    <w:p w14:paraId="06E5CD5F" w14:textId="2A2D12CD" w:rsidR="00F36DF2" w:rsidRDefault="00F36DF2" w:rsidP="006A51A4">
      <w:pPr>
        <w:pStyle w:val="Brdtext"/>
      </w:pPr>
    </w:p>
    <w:p w14:paraId="7BEB84AB" w14:textId="77777777" w:rsidR="00F36DF2" w:rsidRDefault="00F36DF2" w:rsidP="006A51A4">
      <w:pPr>
        <w:pStyle w:val="Brdtext"/>
      </w:pPr>
    </w:p>
    <w:p w14:paraId="5E0ED100" w14:textId="4EE70ABF" w:rsidR="00F36DF2" w:rsidRDefault="00F36DF2" w:rsidP="006A51A4">
      <w:pPr>
        <w:pStyle w:val="Brdtext"/>
      </w:pPr>
    </w:p>
    <w:p w14:paraId="13F969DF" w14:textId="4D0CA024" w:rsidR="00F36DF2" w:rsidRDefault="00F36DF2" w:rsidP="006A51A4">
      <w:pPr>
        <w:pStyle w:val="Brdtext"/>
      </w:pPr>
    </w:p>
    <w:p w14:paraId="7AD82DA6" w14:textId="5F8EBC87" w:rsidR="00F36DF2" w:rsidRDefault="00F36DF2" w:rsidP="006A51A4">
      <w:pPr>
        <w:pStyle w:val="Brdtext"/>
      </w:pPr>
    </w:p>
    <w:p w14:paraId="13809906" w14:textId="4A86121A" w:rsidR="001F0284" w:rsidRPr="00851D8E" w:rsidRDefault="00497650" w:rsidP="00F36DF2">
      <w:pPr>
        <w:pStyle w:val="Brdtext"/>
      </w:pPr>
      <w:r w:rsidRPr="00644D1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1" layoutInCell="1" allowOverlap="0" wp14:anchorId="38A8ED65" wp14:editId="43A81AED">
                <wp:simplePos x="0" y="0"/>
                <wp:positionH relativeFrom="rightMargin">
                  <wp:posOffset>252095</wp:posOffset>
                </wp:positionH>
                <wp:positionV relativeFrom="margin">
                  <wp:align>top</wp:align>
                </wp:positionV>
                <wp:extent cx="1800000" cy="252000"/>
                <wp:effectExtent l="0" t="635" r="3175" b="3175"/>
                <wp:wrapNone/>
                <wp:docPr id="1081494919" name="Textrut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800000" cy="25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AD1A22" w14:textId="77777777" w:rsidR="00497650" w:rsidRPr="00457886" w:rsidRDefault="00060FD1" w:rsidP="00060FD1">
                            <w:pPr>
                              <w:pStyle w:val="Datumbaksida"/>
                            </w:pPr>
                            <w:r w:rsidRPr="00060FD1">
                              <w:t>Månad År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8ED65" id="_x0000_s1033" type="#_x0000_t202" style="position:absolute;margin-left:19.85pt;margin-top:0;width:141.75pt;height:19.8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" o:allowoverlap="f" filled="f" stroked="f" strokeweight=".5pt">
                <v:textbox inset="0,0,0,0">
                  <w:txbxContent>
                    <w:p w14:paraId="46AD1A22" w14:textId="77777777" w:rsidR="00497650" w:rsidRPr="00457886" w:rsidRDefault="00060FD1" w:rsidP="00060FD1">
                      <w:pPr>
                        <w:pStyle w:val="Datumbaksida"/>
                      </w:pPr>
                      <w:r w:rsidRPr="00060FD1">
                        <w:t>Månad År</w:t>
                      </w:r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</w:p>
    <w:sectPr w:rsidR="001F0284" w:rsidRPr="00851D8E" w:rsidSect="006A51A4">
      <w:headerReference w:type="first" r:id="rId21"/>
      <w:footerReference w:type="first" r:id="rId22"/>
      <w:pgSz w:w="16838" w:h="11906" w:orient="landscape" w:code="9"/>
      <w:pgMar w:top="1134" w:right="1134" w:bottom="851" w:left="1134" w:header="567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EFED6" w14:textId="77777777" w:rsidR="00A66A5A" w:rsidRDefault="00A66A5A" w:rsidP="00A80039">
      <w:r>
        <w:separator/>
      </w:r>
    </w:p>
  </w:endnote>
  <w:endnote w:type="continuationSeparator" w:id="0">
    <w:p w14:paraId="24E3999A" w14:textId="77777777" w:rsidR="00A66A5A" w:rsidRDefault="00A66A5A" w:rsidP="00A80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24CA1" w14:textId="77777777" w:rsidR="00EA415C" w:rsidRDefault="00EA415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A4FC6" w14:textId="77777777" w:rsidR="001D6AE9" w:rsidRDefault="001D6AE9" w:rsidP="00BA066B">
    <w:pPr>
      <w:spacing w:before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41B01" w14:textId="77777777" w:rsidR="00FA5118" w:rsidRDefault="00C57B37" w:rsidP="00B00708">
    <w:r>
      <w:rPr>
        <w:noProof/>
      </w:rPr>
      <w:drawing>
        <wp:anchor distT="0" distB="0" distL="114300" distR="114300" simplePos="0" relativeHeight="251659264" behindDoc="0" locked="1" layoutInCell="1" allowOverlap="0" wp14:anchorId="79E5BF2F" wp14:editId="7DE4697A">
          <wp:simplePos x="0" y="0"/>
          <wp:positionH relativeFrom="margin">
            <wp:align>right</wp:align>
          </wp:positionH>
          <wp:positionV relativeFrom="page">
            <wp:posOffset>6289675</wp:posOffset>
          </wp:positionV>
          <wp:extent cx="1346400" cy="734400"/>
          <wp:effectExtent l="0" t="0" r="6350" b="8890"/>
          <wp:wrapNone/>
          <wp:docPr id="1210319720" name="Bildobjekt 3" descr="En bild som visar tecknad serie, smiley, clipart, gul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9171891" name="Bildobjekt 3" descr="En bild som visar tecknad serie, smiley, clipart, gul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400" cy="73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62156" w14:textId="77777777" w:rsidR="00392404" w:rsidRDefault="00392404" w:rsidP="00DC479C">
    <w:pPr>
      <w:spacing w:before="240"/>
      <w:ind w:left="-1304" w:right="-1645"/>
    </w:pPr>
  </w:p>
  <w:p w14:paraId="2AE99A8A" w14:textId="77777777" w:rsidR="00392404" w:rsidRDefault="00392404">
    <w:pPr>
      <w:rPr>
        <w:sz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58AF6" w14:textId="77777777" w:rsidR="00A66A5A" w:rsidRDefault="00A66A5A" w:rsidP="00A80039">
      <w:r>
        <w:separator/>
      </w:r>
    </w:p>
  </w:footnote>
  <w:footnote w:type="continuationSeparator" w:id="0">
    <w:p w14:paraId="04E7854F" w14:textId="77777777" w:rsidR="00A66A5A" w:rsidRDefault="00A66A5A" w:rsidP="00A800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D6BA9" w14:textId="77777777" w:rsidR="00EA415C" w:rsidRDefault="00EA415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0C903" w14:textId="77777777" w:rsidR="00EA415C" w:rsidRDefault="00EA415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987DE" w14:textId="77777777" w:rsidR="00EA415C" w:rsidRDefault="00EA415C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3150C" w14:textId="77777777" w:rsidR="00392404" w:rsidRDefault="00392404">
    <w:pPr>
      <w:spacing w:after="6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333B1"/>
    <w:multiLevelType w:val="hybridMultilevel"/>
    <w:tmpl w:val="B3F2BB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66619"/>
    <w:multiLevelType w:val="multilevel"/>
    <w:tmpl w:val="2C6A59D0"/>
    <w:styleLink w:val="Formatmall1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  <w:color w:val="auto"/>
      </w:rPr>
    </w:lvl>
    <w:lvl w:ilvl="3">
      <w:start w:val="1"/>
      <w:numFmt w:val="bullet"/>
      <w:lvlText w:val=""/>
      <w:lvlJc w:val="left"/>
      <w:pPr>
        <w:ind w:left="1136" w:hanging="284"/>
      </w:pPr>
      <w:rPr>
        <w:rFonts w:ascii="Wingdings 2" w:hAnsi="Wingdings 2" w:hint="default"/>
        <w:sz w:val="1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sz w:val="20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" w15:restartNumberingAfterBreak="0">
    <w:nsid w:val="2561216E"/>
    <w:multiLevelType w:val="multilevel"/>
    <w:tmpl w:val="2C6A59D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  <w:color w:val="auto"/>
      </w:rPr>
    </w:lvl>
    <w:lvl w:ilvl="3">
      <w:start w:val="1"/>
      <w:numFmt w:val="bullet"/>
      <w:lvlText w:val=""/>
      <w:lvlJc w:val="left"/>
      <w:pPr>
        <w:ind w:left="1136" w:hanging="284"/>
      </w:pPr>
      <w:rPr>
        <w:rFonts w:ascii="Wingdings 2" w:hAnsi="Wingdings 2" w:hint="default"/>
        <w:sz w:val="1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sz w:val="18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3" w15:restartNumberingAfterBreak="0">
    <w:nsid w:val="2C1B34CB"/>
    <w:multiLevelType w:val="multilevel"/>
    <w:tmpl w:val="2C6A59D0"/>
    <w:numStyleLink w:val="Formatmall1"/>
  </w:abstractNum>
  <w:abstractNum w:abstractNumId="4" w15:restartNumberingAfterBreak="0">
    <w:nsid w:val="3AFB77B1"/>
    <w:multiLevelType w:val="hybridMultilevel"/>
    <w:tmpl w:val="4CCA47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875674"/>
    <w:multiLevelType w:val="multilevel"/>
    <w:tmpl w:val="FC78520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E435266"/>
    <w:multiLevelType w:val="multilevel"/>
    <w:tmpl w:val="FC78520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7AB41E2"/>
    <w:multiLevelType w:val="multilevel"/>
    <w:tmpl w:val="D250E554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  <w:color w:val="auto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hint="default"/>
        <w:sz w:val="18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8" w15:restartNumberingAfterBreak="0">
    <w:nsid w:val="4BBA5A50"/>
    <w:multiLevelType w:val="hybridMultilevel"/>
    <w:tmpl w:val="0E262F08"/>
    <w:lvl w:ilvl="0" w:tplc="89E81AB8">
      <w:start w:val="1"/>
      <w:numFmt w:val="bullet"/>
      <w:pStyle w:val="Instruktioner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68674F"/>
    <w:multiLevelType w:val="multilevel"/>
    <w:tmpl w:val="2C6A59D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  <w:color w:val="auto"/>
      </w:rPr>
    </w:lvl>
    <w:lvl w:ilvl="3">
      <w:start w:val="1"/>
      <w:numFmt w:val="bullet"/>
      <w:lvlText w:val=""/>
      <w:lvlJc w:val="left"/>
      <w:pPr>
        <w:ind w:left="1136" w:hanging="284"/>
      </w:pPr>
      <w:rPr>
        <w:rFonts w:ascii="Wingdings 2" w:hAnsi="Wingdings 2" w:hint="default"/>
        <w:sz w:val="1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sz w:val="18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0" w15:restartNumberingAfterBreak="0">
    <w:nsid w:val="561D631F"/>
    <w:multiLevelType w:val="hybridMultilevel"/>
    <w:tmpl w:val="E5F2FE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A436E6"/>
    <w:multiLevelType w:val="hybridMultilevel"/>
    <w:tmpl w:val="712AB280"/>
    <w:lvl w:ilvl="0" w:tplc="779C3EC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7032BB7"/>
    <w:multiLevelType w:val="multilevel"/>
    <w:tmpl w:val="42980B68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hint="default"/>
        <w:sz w:val="18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67A85677"/>
    <w:multiLevelType w:val="hybridMultilevel"/>
    <w:tmpl w:val="0AE43A0E"/>
    <w:lvl w:ilvl="0" w:tplc="97EC9F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BC356D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B5733AA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6E50472C"/>
    <w:multiLevelType w:val="multilevel"/>
    <w:tmpl w:val="2C6A59D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  <w:color w:val="auto"/>
      </w:rPr>
    </w:lvl>
    <w:lvl w:ilvl="3">
      <w:start w:val="1"/>
      <w:numFmt w:val="bullet"/>
      <w:lvlText w:val=""/>
      <w:lvlJc w:val="left"/>
      <w:pPr>
        <w:ind w:left="1136" w:hanging="284"/>
      </w:pPr>
      <w:rPr>
        <w:rFonts w:ascii="Wingdings 2" w:hAnsi="Wingdings 2" w:hint="default"/>
        <w:sz w:val="1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sz w:val="18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7" w15:restartNumberingAfterBreak="0">
    <w:nsid w:val="6E6F5E91"/>
    <w:multiLevelType w:val="multilevel"/>
    <w:tmpl w:val="FC78520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F6136E9"/>
    <w:multiLevelType w:val="hybridMultilevel"/>
    <w:tmpl w:val="786C64E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7D6B7C"/>
    <w:multiLevelType w:val="hybridMultilevel"/>
    <w:tmpl w:val="900472D2"/>
    <w:lvl w:ilvl="0" w:tplc="041D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355571843">
    <w:abstractNumId w:val="19"/>
  </w:num>
  <w:num w:numId="2" w16cid:durableId="853230341">
    <w:abstractNumId w:val="11"/>
  </w:num>
  <w:num w:numId="3" w16cid:durableId="492914592">
    <w:abstractNumId w:val="6"/>
  </w:num>
  <w:num w:numId="4" w16cid:durableId="1382562075">
    <w:abstractNumId w:val="5"/>
  </w:num>
  <w:num w:numId="5" w16cid:durableId="778331353">
    <w:abstractNumId w:val="17"/>
  </w:num>
  <w:num w:numId="6" w16cid:durableId="1306742394">
    <w:abstractNumId w:val="18"/>
  </w:num>
  <w:num w:numId="7" w16cid:durableId="1548104033">
    <w:abstractNumId w:val="0"/>
  </w:num>
  <w:num w:numId="8" w16cid:durableId="21058407">
    <w:abstractNumId w:val="13"/>
  </w:num>
  <w:num w:numId="9" w16cid:durableId="1744328161">
    <w:abstractNumId w:val="12"/>
  </w:num>
  <w:num w:numId="10" w16cid:durableId="505677332">
    <w:abstractNumId w:val="16"/>
  </w:num>
  <w:num w:numId="11" w16cid:durableId="1511530631">
    <w:abstractNumId w:val="7"/>
  </w:num>
  <w:num w:numId="12" w16cid:durableId="1125465603">
    <w:abstractNumId w:val="3"/>
  </w:num>
  <w:num w:numId="13" w16cid:durableId="625503409">
    <w:abstractNumId w:val="1"/>
  </w:num>
  <w:num w:numId="14" w16cid:durableId="1121918638">
    <w:abstractNumId w:val="14"/>
  </w:num>
  <w:num w:numId="15" w16cid:durableId="1231307977">
    <w:abstractNumId w:val="15"/>
  </w:num>
  <w:num w:numId="16" w16cid:durableId="1688172988">
    <w:abstractNumId w:val="16"/>
    <w:lvlOverride w:ilvl="0">
      <w:lvl w:ilvl="0">
        <w:start w:val="1"/>
        <w:numFmt w:val="bullet"/>
        <w:lvlText w:val=""/>
        <w:lvlJc w:val="left"/>
        <w:pPr>
          <w:ind w:left="284" w:hanging="284"/>
        </w:pPr>
        <w:rPr>
          <w:rFonts w:ascii="Symbol" w:hAnsi="Symbol" w:hint="default"/>
          <w:color w:val="000000" w:themeColor="text1"/>
        </w:rPr>
      </w:lvl>
    </w:lvlOverride>
    <w:lvlOverride w:ilvl="1">
      <w:lvl w:ilvl="1">
        <w:start w:val="1"/>
        <w:numFmt w:val="bullet"/>
        <w:lvlText w:val="–"/>
        <w:lvlJc w:val="left"/>
        <w:pPr>
          <w:ind w:left="568" w:hanging="284"/>
        </w:pPr>
        <w:rPr>
          <w:rFonts w:ascii="Times New Roman" w:hAnsi="Times New Roman" w:cs="Times New Roman" w:hint="default"/>
        </w:rPr>
      </w:lvl>
    </w:lvlOverride>
    <w:lvlOverride w:ilvl="2">
      <w:lvl w:ilvl="2">
        <w:start w:val="1"/>
        <w:numFmt w:val="bullet"/>
        <w:lvlText w:val="o"/>
        <w:lvlJc w:val="left"/>
        <w:pPr>
          <w:ind w:left="852" w:hanging="284"/>
        </w:pPr>
        <w:rPr>
          <w:rFonts w:ascii="Courier New" w:hAnsi="Courier New" w:hint="default"/>
          <w:color w:val="auto"/>
        </w:rPr>
      </w:lvl>
    </w:lvlOverride>
    <w:lvlOverride w:ilvl="3">
      <w:lvl w:ilvl="3">
        <w:start w:val="1"/>
        <w:numFmt w:val="bullet"/>
        <w:lvlText w:val=""/>
        <w:lvlJc w:val="left"/>
        <w:pPr>
          <w:ind w:left="1136" w:hanging="284"/>
        </w:pPr>
        <w:rPr>
          <w:rFonts w:ascii="Wingdings 2" w:hAnsi="Wingdings 2" w:hint="default"/>
          <w:sz w:val="16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420" w:hanging="284"/>
        </w:pPr>
        <w:rPr>
          <w:rFonts w:ascii="Symbol" w:hAnsi="Symbol" w:hint="default"/>
          <w:sz w:val="22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1704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988" w:hanging="284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272" w:hanging="284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2556" w:hanging="284"/>
        </w:pPr>
        <w:rPr>
          <w:rFonts w:hint="default"/>
        </w:rPr>
      </w:lvl>
    </w:lvlOverride>
  </w:num>
  <w:num w:numId="17" w16cid:durableId="82189952">
    <w:abstractNumId w:val="4"/>
  </w:num>
  <w:num w:numId="18" w16cid:durableId="803237016">
    <w:abstractNumId w:val="10"/>
  </w:num>
  <w:num w:numId="19" w16cid:durableId="1034504952">
    <w:abstractNumId w:val="9"/>
  </w:num>
  <w:num w:numId="20" w16cid:durableId="1087002884">
    <w:abstractNumId w:val="2"/>
  </w:num>
  <w:num w:numId="21" w16cid:durableId="8091780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7B24" w:allStyles="0" w:customStyles="0" w:latentStyles="1" w:stylesInUse="0" w:headingStyles="1" w:numberingStyles="0" w:tableStyles="0" w:directFormattingOnRuns="1" w:directFormattingOnParagraphs="1" w:directFormattingOnNumbering="0" w:directFormattingOnTables="1" w:clearFormatting="1" w:top3HeadingStyles="1" w:visibleStyles="1" w:alternateStyleNames="0"/>
  <w:defaultTabStop w:val="1304"/>
  <w:hyphenationZone w:val="425"/>
  <w:drawingGridHorizontalSpacing w:val="7853"/>
  <w:drawingGridVerticalSpacing w:val="5387"/>
  <w:doNotUseMarginsForDrawingGridOrigin/>
  <w:drawingGridHorizontalOrigin w:val="567"/>
  <w:drawingGridVerticalOrigin w:val="56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nr" w:val=" "/>
    <w:docVar w:name="DnrÅr" w:val="2025"/>
    <w:docVar w:name="Dpl" w:val=" "/>
    <w:docVar w:name="HTTPadressSkrivhandbok" w:val="http://karlstad.se/filer/Widgetar/Mallhanteraren/Guide-mallar.pdf"/>
    <w:docVar w:name="KK" w:val="KS"/>
    <w:docVar w:name="Template Creator" w:val="FORMsoft AB"/>
  </w:docVars>
  <w:rsids>
    <w:rsidRoot w:val="00671F1C"/>
    <w:rsid w:val="00004939"/>
    <w:rsid w:val="0000633C"/>
    <w:rsid w:val="0001060E"/>
    <w:rsid w:val="0001417D"/>
    <w:rsid w:val="0001491E"/>
    <w:rsid w:val="000164E5"/>
    <w:rsid w:val="00017298"/>
    <w:rsid w:val="00020C3E"/>
    <w:rsid w:val="00023780"/>
    <w:rsid w:val="00024453"/>
    <w:rsid w:val="00025C7B"/>
    <w:rsid w:val="0002645A"/>
    <w:rsid w:val="00027C2C"/>
    <w:rsid w:val="00035773"/>
    <w:rsid w:val="00036CCD"/>
    <w:rsid w:val="00037330"/>
    <w:rsid w:val="00037F70"/>
    <w:rsid w:val="00040E2E"/>
    <w:rsid w:val="00041988"/>
    <w:rsid w:val="00042B41"/>
    <w:rsid w:val="00044EFC"/>
    <w:rsid w:val="00050C29"/>
    <w:rsid w:val="00053F06"/>
    <w:rsid w:val="00054EE7"/>
    <w:rsid w:val="00055670"/>
    <w:rsid w:val="000568A6"/>
    <w:rsid w:val="00056BE6"/>
    <w:rsid w:val="00060FD1"/>
    <w:rsid w:val="00064540"/>
    <w:rsid w:val="00072D69"/>
    <w:rsid w:val="00073D97"/>
    <w:rsid w:val="000744D8"/>
    <w:rsid w:val="00077946"/>
    <w:rsid w:val="000803B0"/>
    <w:rsid w:val="00081A10"/>
    <w:rsid w:val="000875A0"/>
    <w:rsid w:val="00087C76"/>
    <w:rsid w:val="00091214"/>
    <w:rsid w:val="000922D3"/>
    <w:rsid w:val="00092E63"/>
    <w:rsid w:val="000948AA"/>
    <w:rsid w:val="000968E0"/>
    <w:rsid w:val="000A04FC"/>
    <w:rsid w:val="000A06AC"/>
    <w:rsid w:val="000A151C"/>
    <w:rsid w:val="000A5B27"/>
    <w:rsid w:val="000A6228"/>
    <w:rsid w:val="000A6D83"/>
    <w:rsid w:val="000B0B48"/>
    <w:rsid w:val="000B26C4"/>
    <w:rsid w:val="000B30B5"/>
    <w:rsid w:val="000B4DB5"/>
    <w:rsid w:val="000B4DDC"/>
    <w:rsid w:val="000B6297"/>
    <w:rsid w:val="000B66D9"/>
    <w:rsid w:val="000B6DB0"/>
    <w:rsid w:val="000C0782"/>
    <w:rsid w:val="000C0E31"/>
    <w:rsid w:val="000C1A39"/>
    <w:rsid w:val="000C2347"/>
    <w:rsid w:val="000C2BDA"/>
    <w:rsid w:val="000C3232"/>
    <w:rsid w:val="000C45D0"/>
    <w:rsid w:val="000C62E9"/>
    <w:rsid w:val="000C76CD"/>
    <w:rsid w:val="000D0EB6"/>
    <w:rsid w:val="000D30AE"/>
    <w:rsid w:val="000D4267"/>
    <w:rsid w:val="000D44AB"/>
    <w:rsid w:val="000D566C"/>
    <w:rsid w:val="000D6128"/>
    <w:rsid w:val="000D7024"/>
    <w:rsid w:val="000D7DAC"/>
    <w:rsid w:val="000E0FD5"/>
    <w:rsid w:val="000E2AB7"/>
    <w:rsid w:val="000E30D0"/>
    <w:rsid w:val="000F266D"/>
    <w:rsid w:val="000F4824"/>
    <w:rsid w:val="000F4F8B"/>
    <w:rsid w:val="000F52A6"/>
    <w:rsid w:val="000F68AF"/>
    <w:rsid w:val="000F6D18"/>
    <w:rsid w:val="00102297"/>
    <w:rsid w:val="00104394"/>
    <w:rsid w:val="00107A21"/>
    <w:rsid w:val="00107B45"/>
    <w:rsid w:val="00111022"/>
    <w:rsid w:val="00112F6D"/>
    <w:rsid w:val="00113DAC"/>
    <w:rsid w:val="00117500"/>
    <w:rsid w:val="001176D6"/>
    <w:rsid w:val="00121EEC"/>
    <w:rsid w:val="00122D7C"/>
    <w:rsid w:val="0012398D"/>
    <w:rsid w:val="00123D83"/>
    <w:rsid w:val="00127475"/>
    <w:rsid w:val="00132049"/>
    <w:rsid w:val="001326B4"/>
    <w:rsid w:val="00135517"/>
    <w:rsid w:val="001435DE"/>
    <w:rsid w:val="00144939"/>
    <w:rsid w:val="00146982"/>
    <w:rsid w:val="00153BF2"/>
    <w:rsid w:val="00154295"/>
    <w:rsid w:val="00154706"/>
    <w:rsid w:val="00160519"/>
    <w:rsid w:val="0016144E"/>
    <w:rsid w:val="00161D7E"/>
    <w:rsid w:val="00161DEE"/>
    <w:rsid w:val="00164912"/>
    <w:rsid w:val="001657EA"/>
    <w:rsid w:val="00165A6B"/>
    <w:rsid w:val="00165ED0"/>
    <w:rsid w:val="0016659D"/>
    <w:rsid w:val="00167E4A"/>
    <w:rsid w:val="0017281E"/>
    <w:rsid w:val="001735E8"/>
    <w:rsid w:val="00173CB4"/>
    <w:rsid w:val="00174141"/>
    <w:rsid w:val="001746E8"/>
    <w:rsid w:val="00176131"/>
    <w:rsid w:val="00177B9C"/>
    <w:rsid w:val="00177D94"/>
    <w:rsid w:val="00182599"/>
    <w:rsid w:val="00182EAE"/>
    <w:rsid w:val="00183097"/>
    <w:rsid w:val="00184BB9"/>
    <w:rsid w:val="001854DC"/>
    <w:rsid w:val="001875F7"/>
    <w:rsid w:val="00192085"/>
    <w:rsid w:val="0019215A"/>
    <w:rsid w:val="001928E5"/>
    <w:rsid w:val="00192DB8"/>
    <w:rsid w:val="00194DAA"/>
    <w:rsid w:val="00197171"/>
    <w:rsid w:val="0019734A"/>
    <w:rsid w:val="0019769E"/>
    <w:rsid w:val="00197F56"/>
    <w:rsid w:val="001A25FD"/>
    <w:rsid w:val="001A4B9D"/>
    <w:rsid w:val="001A7347"/>
    <w:rsid w:val="001A7CB3"/>
    <w:rsid w:val="001B089C"/>
    <w:rsid w:val="001B7262"/>
    <w:rsid w:val="001C3C49"/>
    <w:rsid w:val="001C407C"/>
    <w:rsid w:val="001C4275"/>
    <w:rsid w:val="001C5836"/>
    <w:rsid w:val="001C68DD"/>
    <w:rsid w:val="001C69E2"/>
    <w:rsid w:val="001D0E21"/>
    <w:rsid w:val="001D11EE"/>
    <w:rsid w:val="001D15FC"/>
    <w:rsid w:val="001D2243"/>
    <w:rsid w:val="001D28A3"/>
    <w:rsid w:val="001D3577"/>
    <w:rsid w:val="001D51B4"/>
    <w:rsid w:val="001D5ABD"/>
    <w:rsid w:val="001D6AE9"/>
    <w:rsid w:val="001D7713"/>
    <w:rsid w:val="001D7BD7"/>
    <w:rsid w:val="001E18EB"/>
    <w:rsid w:val="001E45E4"/>
    <w:rsid w:val="001F0284"/>
    <w:rsid w:val="001F1136"/>
    <w:rsid w:val="001F1340"/>
    <w:rsid w:val="001F23BC"/>
    <w:rsid w:val="001F478F"/>
    <w:rsid w:val="001F6136"/>
    <w:rsid w:val="001F677A"/>
    <w:rsid w:val="001F73E9"/>
    <w:rsid w:val="0020028D"/>
    <w:rsid w:val="002004EE"/>
    <w:rsid w:val="00202024"/>
    <w:rsid w:val="002028A6"/>
    <w:rsid w:val="00204769"/>
    <w:rsid w:val="00210112"/>
    <w:rsid w:val="00210306"/>
    <w:rsid w:val="00210576"/>
    <w:rsid w:val="00210C4C"/>
    <w:rsid w:val="00211918"/>
    <w:rsid w:val="00215337"/>
    <w:rsid w:val="0021550A"/>
    <w:rsid w:val="002163DB"/>
    <w:rsid w:val="00221649"/>
    <w:rsid w:val="00223FE5"/>
    <w:rsid w:val="00224720"/>
    <w:rsid w:val="002261E2"/>
    <w:rsid w:val="00231A1F"/>
    <w:rsid w:val="00232168"/>
    <w:rsid w:val="00233BE4"/>
    <w:rsid w:val="002347E1"/>
    <w:rsid w:val="002370C2"/>
    <w:rsid w:val="00237D57"/>
    <w:rsid w:val="00240B67"/>
    <w:rsid w:val="00240C22"/>
    <w:rsid w:val="00242854"/>
    <w:rsid w:val="002435A0"/>
    <w:rsid w:val="002443BC"/>
    <w:rsid w:val="002449EF"/>
    <w:rsid w:val="00244EED"/>
    <w:rsid w:val="002455CE"/>
    <w:rsid w:val="00246CAA"/>
    <w:rsid w:val="00246CAC"/>
    <w:rsid w:val="002502F5"/>
    <w:rsid w:val="002504DF"/>
    <w:rsid w:val="00252E09"/>
    <w:rsid w:val="0025466A"/>
    <w:rsid w:val="0025466C"/>
    <w:rsid w:val="00256083"/>
    <w:rsid w:val="002564B6"/>
    <w:rsid w:val="002569E4"/>
    <w:rsid w:val="00257B8F"/>
    <w:rsid w:val="00257CD9"/>
    <w:rsid w:val="00263660"/>
    <w:rsid w:val="00264003"/>
    <w:rsid w:val="002642B9"/>
    <w:rsid w:val="0026456C"/>
    <w:rsid w:val="00267187"/>
    <w:rsid w:val="00270516"/>
    <w:rsid w:val="00270C4A"/>
    <w:rsid w:val="00270E7A"/>
    <w:rsid w:val="0027413E"/>
    <w:rsid w:val="00274C6C"/>
    <w:rsid w:val="0027725E"/>
    <w:rsid w:val="002776CD"/>
    <w:rsid w:val="002777FE"/>
    <w:rsid w:val="00277BC3"/>
    <w:rsid w:val="00281BF8"/>
    <w:rsid w:val="002844CB"/>
    <w:rsid w:val="00284FB3"/>
    <w:rsid w:val="00286CEE"/>
    <w:rsid w:val="002879C3"/>
    <w:rsid w:val="0029396B"/>
    <w:rsid w:val="00294ADC"/>
    <w:rsid w:val="00295A4C"/>
    <w:rsid w:val="002972C8"/>
    <w:rsid w:val="00297F3C"/>
    <w:rsid w:val="002A13E2"/>
    <w:rsid w:val="002A2F71"/>
    <w:rsid w:val="002A32B5"/>
    <w:rsid w:val="002A343E"/>
    <w:rsid w:val="002A3713"/>
    <w:rsid w:val="002A3AB7"/>
    <w:rsid w:val="002A4774"/>
    <w:rsid w:val="002A7CE5"/>
    <w:rsid w:val="002B415E"/>
    <w:rsid w:val="002B63D9"/>
    <w:rsid w:val="002C0248"/>
    <w:rsid w:val="002C1ECA"/>
    <w:rsid w:val="002D2C68"/>
    <w:rsid w:val="002D346A"/>
    <w:rsid w:val="002D49FA"/>
    <w:rsid w:val="002E17B4"/>
    <w:rsid w:val="002E1EBE"/>
    <w:rsid w:val="002E4C8F"/>
    <w:rsid w:val="002E55D4"/>
    <w:rsid w:val="002E6E22"/>
    <w:rsid w:val="002E773D"/>
    <w:rsid w:val="002F150D"/>
    <w:rsid w:val="002F286A"/>
    <w:rsid w:val="002F67BE"/>
    <w:rsid w:val="0030231F"/>
    <w:rsid w:val="003046E6"/>
    <w:rsid w:val="00310254"/>
    <w:rsid w:val="00310838"/>
    <w:rsid w:val="00310973"/>
    <w:rsid w:val="0031139E"/>
    <w:rsid w:val="003118AD"/>
    <w:rsid w:val="00312B2B"/>
    <w:rsid w:val="00313882"/>
    <w:rsid w:val="003138F8"/>
    <w:rsid w:val="00316764"/>
    <w:rsid w:val="00320E41"/>
    <w:rsid w:val="00320EA1"/>
    <w:rsid w:val="003215E7"/>
    <w:rsid w:val="00322BBB"/>
    <w:rsid w:val="003230C2"/>
    <w:rsid w:val="003244A6"/>
    <w:rsid w:val="003250FC"/>
    <w:rsid w:val="003256F1"/>
    <w:rsid w:val="00326DAF"/>
    <w:rsid w:val="00327E62"/>
    <w:rsid w:val="00331AC9"/>
    <w:rsid w:val="003344BE"/>
    <w:rsid w:val="00335258"/>
    <w:rsid w:val="003367B9"/>
    <w:rsid w:val="00340715"/>
    <w:rsid w:val="0034356B"/>
    <w:rsid w:val="003446CD"/>
    <w:rsid w:val="003447CD"/>
    <w:rsid w:val="00345A58"/>
    <w:rsid w:val="00345DCA"/>
    <w:rsid w:val="0034714E"/>
    <w:rsid w:val="003471B0"/>
    <w:rsid w:val="00347FA4"/>
    <w:rsid w:val="00350015"/>
    <w:rsid w:val="003502FA"/>
    <w:rsid w:val="00350CC1"/>
    <w:rsid w:val="003615F0"/>
    <w:rsid w:val="00362E92"/>
    <w:rsid w:val="00363A5B"/>
    <w:rsid w:val="0036682C"/>
    <w:rsid w:val="00366D7F"/>
    <w:rsid w:val="003677D4"/>
    <w:rsid w:val="00370280"/>
    <w:rsid w:val="0037081C"/>
    <w:rsid w:val="003708E9"/>
    <w:rsid w:val="00372BE4"/>
    <w:rsid w:val="00373EC3"/>
    <w:rsid w:val="003756D8"/>
    <w:rsid w:val="0038290A"/>
    <w:rsid w:val="00383C27"/>
    <w:rsid w:val="00384B36"/>
    <w:rsid w:val="003855C1"/>
    <w:rsid w:val="00387485"/>
    <w:rsid w:val="003877E9"/>
    <w:rsid w:val="00391DAE"/>
    <w:rsid w:val="00392404"/>
    <w:rsid w:val="0039328C"/>
    <w:rsid w:val="00397252"/>
    <w:rsid w:val="003A105C"/>
    <w:rsid w:val="003A3E6B"/>
    <w:rsid w:val="003A6456"/>
    <w:rsid w:val="003A70C1"/>
    <w:rsid w:val="003B2D44"/>
    <w:rsid w:val="003B4ECB"/>
    <w:rsid w:val="003B555F"/>
    <w:rsid w:val="003B60E6"/>
    <w:rsid w:val="003B72BB"/>
    <w:rsid w:val="003C0441"/>
    <w:rsid w:val="003C0BEF"/>
    <w:rsid w:val="003C10EE"/>
    <w:rsid w:val="003C1808"/>
    <w:rsid w:val="003C25D3"/>
    <w:rsid w:val="003C4518"/>
    <w:rsid w:val="003C6F07"/>
    <w:rsid w:val="003C7695"/>
    <w:rsid w:val="003C775E"/>
    <w:rsid w:val="003D0B75"/>
    <w:rsid w:val="003D26FD"/>
    <w:rsid w:val="003D2C50"/>
    <w:rsid w:val="003D3803"/>
    <w:rsid w:val="003D63C8"/>
    <w:rsid w:val="003D707D"/>
    <w:rsid w:val="003E4E21"/>
    <w:rsid w:val="003E5630"/>
    <w:rsid w:val="003E79C7"/>
    <w:rsid w:val="003F0C7D"/>
    <w:rsid w:val="003F1144"/>
    <w:rsid w:val="003F234B"/>
    <w:rsid w:val="003F334B"/>
    <w:rsid w:val="003F5DF3"/>
    <w:rsid w:val="003F61A8"/>
    <w:rsid w:val="003F7392"/>
    <w:rsid w:val="00400EE8"/>
    <w:rsid w:val="004014B5"/>
    <w:rsid w:val="00401F39"/>
    <w:rsid w:val="0040232C"/>
    <w:rsid w:val="0040697E"/>
    <w:rsid w:val="00407350"/>
    <w:rsid w:val="00407491"/>
    <w:rsid w:val="0041028C"/>
    <w:rsid w:val="0041167A"/>
    <w:rsid w:val="004167CC"/>
    <w:rsid w:val="004178C6"/>
    <w:rsid w:val="004202A5"/>
    <w:rsid w:val="004215B6"/>
    <w:rsid w:val="0042191F"/>
    <w:rsid w:val="00423AE9"/>
    <w:rsid w:val="004251B5"/>
    <w:rsid w:val="00425A45"/>
    <w:rsid w:val="004333AA"/>
    <w:rsid w:val="00434B1B"/>
    <w:rsid w:val="004361EC"/>
    <w:rsid w:val="0043645F"/>
    <w:rsid w:val="00437931"/>
    <w:rsid w:val="00441D75"/>
    <w:rsid w:val="00441FFA"/>
    <w:rsid w:val="00443432"/>
    <w:rsid w:val="004440A3"/>
    <w:rsid w:val="0044492E"/>
    <w:rsid w:val="004455E1"/>
    <w:rsid w:val="00447386"/>
    <w:rsid w:val="0044799B"/>
    <w:rsid w:val="00450471"/>
    <w:rsid w:val="00451495"/>
    <w:rsid w:val="004515F3"/>
    <w:rsid w:val="004522C2"/>
    <w:rsid w:val="00453FCA"/>
    <w:rsid w:val="00454864"/>
    <w:rsid w:val="00454CE5"/>
    <w:rsid w:val="004564CD"/>
    <w:rsid w:val="0045707E"/>
    <w:rsid w:val="00457163"/>
    <w:rsid w:val="00457886"/>
    <w:rsid w:val="004611AF"/>
    <w:rsid w:val="00462B80"/>
    <w:rsid w:val="00464E88"/>
    <w:rsid w:val="004651E0"/>
    <w:rsid w:val="0046589E"/>
    <w:rsid w:val="00466707"/>
    <w:rsid w:val="0046703C"/>
    <w:rsid w:val="004701E1"/>
    <w:rsid w:val="00470786"/>
    <w:rsid w:val="00471183"/>
    <w:rsid w:val="00471471"/>
    <w:rsid w:val="00471B33"/>
    <w:rsid w:val="00471B98"/>
    <w:rsid w:val="004734EE"/>
    <w:rsid w:val="00473A51"/>
    <w:rsid w:val="00473FDC"/>
    <w:rsid w:val="004756AC"/>
    <w:rsid w:val="00477A62"/>
    <w:rsid w:val="004830C0"/>
    <w:rsid w:val="004834C0"/>
    <w:rsid w:val="0048705B"/>
    <w:rsid w:val="00487137"/>
    <w:rsid w:val="004908D6"/>
    <w:rsid w:val="004923BF"/>
    <w:rsid w:val="0049261D"/>
    <w:rsid w:val="00492DC7"/>
    <w:rsid w:val="0049478C"/>
    <w:rsid w:val="004958D2"/>
    <w:rsid w:val="00495F97"/>
    <w:rsid w:val="00497650"/>
    <w:rsid w:val="004A030C"/>
    <w:rsid w:val="004A202F"/>
    <w:rsid w:val="004A53C7"/>
    <w:rsid w:val="004B09A4"/>
    <w:rsid w:val="004B5369"/>
    <w:rsid w:val="004B67CA"/>
    <w:rsid w:val="004B68F2"/>
    <w:rsid w:val="004B7068"/>
    <w:rsid w:val="004B717B"/>
    <w:rsid w:val="004C07A1"/>
    <w:rsid w:val="004C1BAF"/>
    <w:rsid w:val="004C418A"/>
    <w:rsid w:val="004C7891"/>
    <w:rsid w:val="004D1279"/>
    <w:rsid w:val="004D27D1"/>
    <w:rsid w:val="004D2A23"/>
    <w:rsid w:val="004D43EC"/>
    <w:rsid w:val="004D4C1C"/>
    <w:rsid w:val="004D55A4"/>
    <w:rsid w:val="004D7B13"/>
    <w:rsid w:val="004E0D12"/>
    <w:rsid w:val="004E19FF"/>
    <w:rsid w:val="004E1D71"/>
    <w:rsid w:val="004E2643"/>
    <w:rsid w:val="004E7E8B"/>
    <w:rsid w:val="004F4D9A"/>
    <w:rsid w:val="00500465"/>
    <w:rsid w:val="00500644"/>
    <w:rsid w:val="00502E6F"/>
    <w:rsid w:val="00505164"/>
    <w:rsid w:val="005068F0"/>
    <w:rsid w:val="00506910"/>
    <w:rsid w:val="00507633"/>
    <w:rsid w:val="0050770D"/>
    <w:rsid w:val="00510831"/>
    <w:rsid w:val="005138D5"/>
    <w:rsid w:val="0051413B"/>
    <w:rsid w:val="00515913"/>
    <w:rsid w:val="005177C8"/>
    <w:rsid w:val="005203BF"/>
    <w:rsid w:val="0052117C"/>
    <w:rsid w:val="00523175"/>
    <w:rsid w:val="0052388B"/>
    <w:rsid w:val="00525534"/>
    <w:rsid w:val="005256DF"/>
    <w:rsid w:val="00525A29"/>
    <w:rsid w:val="00525C2D"/>
    <w:rsid w:val="00525CDC"/>
    <w:rsid w:val="00526BFD"/>
    <w:rsid w:val="00526ED4"/>
    <w:rsid w:val="00527647"/>
    <w:rsid w:val="00530107"/>
    <w:rsid w:val="00531FF0"/>
    <w:rsid w:val="005327F6"/>
    <w:rsid w:val="00532994"/>
    <w:rsid w:val="00533997"/>
    <w:rsid w:val="00535570"/>
    <w:rsid w:val="00535B74"/>
    <w:rsid w:val="00537AAD"/>
    <w:rsid w:val="0054007C"/>
    <w:rsid w:val="00543864"/>
    <w:rsid w:val="00544D4B"/>
    <w:rsid w:val="00545E02"/>
    <w:rsid w:val="00547620"/>
    <w:rsid w:val="005517C6"/>
    <w:rsid w:val="005528A4"/>
    <w:rsid w:val="00552E5D"/>
    <w:rsid w:val="0055357F"/>
    <w:rsid w:val="00554DE2"/>
    <w:rsid w:val="00555E63"/>
    <w:rsid w:val="005562F7"/>
    <w:rsid w:val="00557171"/>
    <w:rsid w:val="00557CDB"/>
    <w:rsid w:val="00561AF7"/>
    <w:rsid w:val="005660A9"/>
    <w:rsid w:val="00570127"/>
    <w:rsid w:val="005706BB"/>
    <w:rsid w:val="005725D3"/>
    <w:rsid w:val="00573EC9"/>
    <w:rsid w:val="00577917"/>
    <w:rsid w:val="00580E7A"/>
    <w:rsid w:val="00583D7C"/>
    <w:rsid w:val="0058463B"/>
    <w:rsid w:val="00585583"/>
    <w:rsid w:val="00586DFB"/>
    <w:rsid w:val="005878F8"/>
    <w:rsid w:val="00594612"/>
    <w:rsid w:val="00595DD9"/>
    <w:rsid w:val="00596109"/>
    <w:rsid w:val="0059651F"/>
    <w:rsid w:val="00596898"/>
    <w:rsid w:val="00596FD2"/>
    <w:rsid w:val="005A04CA"/>
    <w:rsid w:val="005A04E6"/>
    <w:rsid w:val="005A149E"/>
    <w:rsid w:val="005A23E9"/>
    <w:rsid w:val="005A395D"/>
    <w:rsid w:val="005A3A35"/>
    <w:rsid w:val="005A4DEB"/>
    <w:rsid w:val="005A4F6E"/>
    <w:rsid w:val="005A6B35"/>
    <w:rsid w:val="005A7172"/>
    <w:rsid w:val="005B046C"/>
    <w:rsid w:val="005B1657"/>
    <w:rsid w:val="005B1B64"/>
    <w:rsid w:val="005B1CED"/>
    <w:rsid w:val="005B7882"/>
    <w:rsid w:val="005C2C81"/>
    <w:rsid w:val="005C32A0"/>
    <w:rsid w:val="005C385F"/>
    <w:rsid w:val="005C5162"/>
    <w:rsid w:val="005C6B90"/>
    <w:rsid w:val="005D0BBF"/>
    <w:rsid w:val="005D0F59"/>
    <w:rsid w:val="005D5720"/>
    <w:rsid w:val="005D6C2F"/>
    <w:rsid w:val="005D6D6F"/>
    <w:rsid w:val="005D7319"/>
    <w:rsid w:val="005E2F19"/>
    <w:rsid w:val="005E4E9C"/>
    <w:rsid w:val="005E5974"/>
    <w:rsid w:val="005E6149"/>
    <w:rsid w:val="005E704A"/>
    <w:rsid w:val="005E7464"/>
    <w:rsid w:val="005F12BA"/>
    <w:rsid w:val="005F22F0"/>
    <w:rsid w:val="005F2B8E"/>
    <w:rsid w:val="005F3AA4"/>
    <w:rsid w:val="005F4F3B"/>
    <w:rsid w:val="005F5482"/>
    <w:rsid w:val="005F737E"/>
    <w:rsid w:val="005F7885"/>
    <w:rsid w:val="00600CC4"/>
    <w:rsid w:val="00601420"/>
    <w:rsid w:val="00601F9B"/>
    <w:rsid w:val="0060741A"/>
    <w:rsid w:val="00607E6D"/>
    <w:rsid w:val="0061032A"/>
    <w:rsid w:val="00610D62"/>
    <w:rsid w:val="0061151A"/>
    <w:rsid w:val="006131BD"/>
    <w:rsid w:val="00614C4E"/>
    <w:rsid w:val="0062073A"/>
    <w:rsid w:val="00620E4B"/>
    <w:rsid w:val="00621047"/>
    <w:rsid w:val="00623485"/>
    <w:rsid w:val="00623806"/>
    <w:rsid w:val="00626BE3"/>
    <w:rsid w:val="00626E6D"/>
    <w:rsid w:val="0063013E"/>
    <w:rsid w:val="00635D3A"/>
    <w:rsid w:val="00635FE9"/>
    <w:rsid w:val="00636A61"/>
    <w:rsid w:val="006405EC"/>
    <w:rsid w:val="006415CB"/>
    <w:rsid w:val="00641F26"/>
    <w:rsid w:val="00644D14"/>
    <w:rsid w:val="0064585A"/>
    <w:rsid w:val="006469D1"/>
    <w:rsid w:val="00647196"/>
    <w:rsid w:val="006471B2"/>
    <w:rsid w:val="0064799B"/>
    <w:rsid w:val="00647C54"/>
    <w:rsid w:val="00647E8C"/>
    <w:rsid w:val="00650A3C"/>
    <w:rsid w:val="0065360C"/>
    <w:rsid w:val="00653736"/>
    <w:rsid w:val="00653A77"/>
    <w:rsid w:val="006602E1"/>
    <w:rsid w:val="006615D0"/>
    <w:rsid w:val="00662D8A"/>
    <w:rsid w:val="00664AD2"/>
    <w:rsid w:val="00664AF8"/>
    <w:rsid w:val="00664BF7"/>
    <w:rsid w:val="0066672B"/>
    <w:rsid w:val="00666C40"/>
    <w:rsid w:val="00666DB6"/>
    <w:rsid w:val="006671B3"/>
    <w:rsid w:val="006678D7"/>
    <w:rsid w:val="006711A3"/>
    <w:rsid w:val="00671F1C"/>
    <w:rsid w:val="006721F1"/>
    <w:rsid w:val="00672ACE"/>
    <w:rsid w:val="00674976"/>
    <w:rsid w:val="00674B90"/>
    <w:rsid w:val="006761B5"/>
    <w:rsid w:val="0068197C"/>
    <w:rsid w:val="00691426"/>
    <w:rsid w:val="006921FE"/>
    <w:rsid w:val="00692D2C"/>
    <w:rsid w:val="0069414E"/>
    <w:rsid w:val="00694D33"/>
    <w:rsid w:val="00694ECB"/>
    <w:rsid w:val="00695BF7"/>
    <w:rsid w:val="00695DFC"/>
    <w:rsid w:val="006A0CF7"/>
    <w:rsid w:val="006A165D"/>
    <w:rsid w:val="006A3B5B"/>
    <w:rsid w:val="006A489D"/>
    <w:rsid w:val="006A4BA9"/>
    <w:rsid w:val="006A51A4"/>
    <w:rsid w:val="006A6E77"/>
    <w:rsid w:val="006A7448"/>
    <w:rsid w:val="006B0841"/>
    <w:rsid w:val="006B1931"/>
    <w:rsid w:val="006B24C1"/>
    <w:rsid w:val="006B4354"/>
    <w:rsid w:val="006C0057"/>
    <w:rsid w:val="006C089D"/>
    <w:rsid w:val="006C0B10"/>
    <w:rsid w:val="006C1CB9"/>
    <w:rsid w:val="006C309C"/>
    <w:rsid w:val="006C388F"/>
    <w:rsid w:val="006C43E4"/>
    <w:rsid w:val="006C6A36"/>
    <w:rsid w:val="006C6CCA"/>
    <w:rsid w:val="006C74BA"/>
    <w:rsid w:val="006D1580"/>
    <w:rsid w:val="006D1D75"/>
    <w:rsid w:val="006D2D62"/>
    <w:rsid w:val="006D3212"/>
    <w:rsid w:val="006E30A8"/>
    <w:rsid w:val="006E467F"/>
    <w:rsid w:val="006E5157"/>
    <w:rsid w:val="006E5694"/>
    <w:rsid w:val="006E6A9A"/>
    <w:rsid w:val="006E6FE9"/>
    <w:rsid w:val="006E7371"/>
    <w:rsid w:val="006E7433"/>
    <w:rsid w:val="006F0227"/>
    <w:rsid w:val="006F6CDD"/>
    <w:rsid w:val="006F78BA"/>
    <w:rsid w:val="006F7D65"/>
    <w:rsid w:val="007016A3"/>
    <w:rsid w:val="007036BE"/>
    <w:rsid w:val="0070578A"/>
    <w:rsid w:val="007058C9"/>
    <w:rsid w:val="0070651C"/>
    <w:rsid w:val="00706AF0"/>
    <w:rsid w:val="00710665"/>
    <w:rsid w:val="007113A5"/>
    <w:rsid w:val="00725E11"/>
    <w:rsid w:val="0072626F"/>
    <w:rsid w:val="00727A82"/>
    <w:rsid w:val="00727D2C"/>
    <w:rsid w:val="00730386"/>
    <w:rsid w:val="00730B73"/>
    <w:rsid w:val="00730CF6"/>
    <w:rsid w:val="00731268"/>
    <w:rsid w:val="00733E17"/>
    <w:rsid w:val="007356FE"/>
    <w:rsid w:val="0073718E"/>
    <w:rsid w:val="00737FB8"/>
    <w:rsid w:val="00742114"/>
    <w:rsid w:val="00745380"/>
    <w:rsid w:val="00745E72"/>
    <w:rsid w:val="00750B2A"/>
    <w:rsid w:val="00751249"/>
    <w:rsid w:val="00752292"/>
    <w:rsid w:val="00752876"/>
    <w:rsid w:val="007528EB"/>
    <w:rsid w:val="00753485"/>
    <w:rsid w:val="0075376F"/>
    <w:rsid w:val="007546F3"/>
    <w:rsid w:val="00754EE0"/>
    <w:rsid w:val="007608F2"/>
    <w:rsid w:val="00760B1A"/>
    <w:rsid w:val="0076262A"/>
    <w:rsid w:val="00762CE8"/>
    <w:rsid w:val="00763AA7"/>
    <w:rsid w:val="00764E72"/>
    <w:rsid w:val="0076530B"/>
    <w:rsid w:val="00770930"/>
    <w:rsid w:val="00771B93"/>
    <w:rsid w:val="007729CC"/>
    <w:rsid w:val="00773C0B"/>
    <w:rsid w:val="00775F88"/>
    <w:rsid w:val="00776FA5"/>
    <w:rsid w:val="00780B2B"/>
    <w:rsid w:val="00781835"/>
    <w:rsid w:val="00781A1A"/>
    <w:rsid w:val="00786BA5"/>
    <w:rsid w:val="00787009"/>
    <w:rsid w:val="00790E0F"/>
    <w:rsid w:val="00791942"/>
    <w:rsid w:val="00791C8F"/>
    <w:rsid w:val="00792A2B"/>
    <w:rsid w:val="007944C1"/>
    <w:rsid w:val="00796E27"/>
    <w:rsid w:val="00797174"/>
    <w:rsid w:val="007A12E7"/>
    <w:rsid w:val="007A1380"/>
    <w:rsid w:val="007A1E3A"/>
    <w:rsid w:val="007A1F23"/>
    <w:rsid w:val="007A2217"/>
    <w:rsid w:val="007A25CB"/>
    <w:rsid w:val="007A36D8"/>
    <w:rsid w:val="007A5216"/>
    <w:rsid w:val="007A76D5"/>
    <w:rsid w:val="007B0D13"/>
    <w:rsid w:val="007B35D3"/>
    <w:rsid w:val="007B4F36"/>
    <w:rsid w:val="007B6371"/>
    <w:rsid w:val="007C273F"/>
    <w:rsid w:val="007C3169"/>
    <w:rsid w:val="007C3CC3"/>
    <w:rsid w:val="007C4A77"/>
    <w:rsid w:val="007C4ED9"/>
    <w:rsid w:val="007D1574"/>
    <w:rsid w:val="007D28C1"/>
    <w:rsid w:val="007D5D15"/>
    <w:rsid w:val="007D673A"/>
    <w:rsid w:val="007D78E8"/>
    <w:rsid w:val="007E0EE7"/>
    <w:rsid w:val="007E11A3"/>
    <w:rsid w:val="007E1B50"/>
    <w:rsid w:val="007E393D"/>
    <w:rsid w:val="007E6503"/>
    <w:rsid w:val="007E6F20"/>
    <w:rsid w:val="007E6FD6"/>
    <w:rsid w:val="007E75BA"/>
    <w:rsid w:val="007E7C2A"/>
    <w:rsid w:val="007F21EA"/>
    <w:rsid w:val="007F2D06"/>
    <w:rsid w:val="007F4EE9"/>
    <w:rsid w:val="007F51EB"/>
    <w:rsid w:val="007F5628"/>
    <w:rsid w:val="007F77D0"/>
    <w:rsid w:val="0080065E"/>
    <w:rsid w:val="0080109E"/>
    <w:rsid w:val="008027C2"/>
    <w:rsid w:val="00802AC4"/>
    <w:rsid w:val="0080371E"/>
    <w:rsid w:val="00805910"/>
    <w:rsid w:val="00805B35"/>
    <w:rsid w:val="008163E2"/>
    <w:rsid w:val="00816620"/>
    <w:rsid w:val="00820162"/>
    <w:rsid w:val="00820662"/>
    <w:rsid w:val="008216BF"/>
    <w:rsid w:val="008222F0"/>
    <w:rsid w:val="008227F6"/>
    <w:rsid w:val="00822D14"/>
    <w:rsid w:val="00823051"/>
    <w:rsid w:val="0082529E"/>
    <w:rsid w:val="00825F68"/>
    <w:rsid w:val="008274E3"/>
    <w:rsid w:val="008301E0"/>
    <w:rsid w:val="00830360"/>
    <w:rsid w:val="00831710"/>
    <w:rsid w:val="00831CAE"/>
    <w:rsid w:val="00832575"/>
    <w:rsid w:val="00832635"/>
    <w:rsid w:val="008331DE"/>
    <w:rsid w:val="00833A05"/>
    <w:rsid w:val="00833E04"/>
    <w:rsid w:val="008344A1"/>
    <w:rsid w:val="008351FF"/>
    <w:rsid w:val="00835530"/>
    <w:rsid w:val="008355C1"/>
    <w:rsid w:val="00836CAE"/>
    <w:rsid w:val="008377A3"/>
    <w:rsid w:val="008449EB"/>
    <w:rsid w:val="00845FA4"/>
    <w:rsid w:val="00847C8B"/>
    <w:rsid w:val="00851D8E"/>
    <w:rsid w:val="00853AC3"/>
    <w:rsid w:val="00853C90"/>
    <w:rsid w:val="00853D84"/>
    <w:rsid w:val="00854599"/>
    <w:rsid w:val="008551C2"/>
    <w:rsid w:val="00856413"/>
    <w:rsid w:val="00857428"/>
    <w:rsid w:val="008635EC"/>
    <w:rsid w:val="00864D86"/>
    <w:rsid w:val="008672BB"/>
    <w:rsid w:val="008709F2"/>
    <w:rsid w:val="008710A3"/>
    <w:rsid w:val="00871412"/>
    <w:rsid w:val="008719E4"/>
    <w:rsid w:val="008740D3"/>
    <w:rsid w:val="00874470"/>
    <w:rsid w:val="00875ACC"/>
    <w:rsid w:val="00876B2C"/>
    <w:rsid w:val="00877C1F"/>
    <w:rsid w:val="00877F94"/>
    <w:rsid w:val="00880BD4"/>
    <w:rsid w:val="0088163C"/>
    <w:rsid w:val="008835FC"/>
    <w:rsid w:val="00883B69"/>
    <w:rsid w:val="00886424"/>
    <w:rsid w:val="008872EE"/>
    <w:rsid w:val="0089149C"/>
    <w:rsid w:val="00894D60"/>
    <w:rsid w:val="00895155"/>
    <w:rsid w:val="008969FC"/>
    <w:rsid w:val="008A0C5B"/>
    <w:rsid w:val="008A22FE"/>
    <w:rsid w:val="008A3225"/>
    <w:rsid w:val="008A48EC"/>
    <w:rsid w:val="008A5F9F"/>
    <w:rsid w:val="008B02FF"/>
    <w:rsid w:val="008B06B8"/>
    <w:rsid w:val="008B18D0"/>
    <w:rsid w:val="008B1C9A"/>
    <w:rsid w:val="008B5493"/>
    <w:rsid w:val="008B63B0"/>
    <w:rsid w:val="008B6A23"/>
    <w:rsid w:val="008B6E07"/>
    <w:rsid w:val="008B6F16"/>
    <w:rsid w:val="008B7771"/>
    <w:rsid w:val="008C7599"/>
    <w:rsid w:val="008D03D0"/>
    <w:rsid w:val="008D15DF"/>
    <w:rsid w:val="008D643E"/>
    <w:rsid w:val="008E0CEA"/>
    <w:rsid w:val="008E0E10"/>
    <w:rsid w:val="008E28A1"/>
    <w:rsid w:val="008E2F5C"/>
    <w:rsid w:val="008E434A"/>
    <w:rsid w:val="008E6E31"/>
    <w:rsid w:val="008E708B"/>
    <w:rsid w:val="008F090A"/>
    <w:rsid w:val="008F1764"/>
    <w:rsid w:val="008F36E9"/>
    <w:rsid w:val="008F3B8D"/>
    <w:rsid w:val="008F5A2E"/>
    <w:rsid w:val="008F6D1F"/>
    <w:rsid w:val="008F7E78"/>
    <w:rsid w:val="00900754"/>
    <w:rsid w:val="00902736"/>
    <w:rsid w:val="0090277D"/>
    <w:rsid w:val="009036DE"/>
    <w:rsid w:val="009048CE"/>
    <w:rsid w:val="009061AC"/>
    <w:rsid w:val="0091329E"/>
    <w:rsid w:val="00915308"/>
    <w:rsid w:val="0091579B"/>
    <w:rsid w:val="0092071F"/>
    <w:rsid w:val="0092333B"/>
    <w:rsid w:val="00923C06"/>
    <w:rsid w:val="00925265"/>
    <w:rsid w:val="0093045D"/>
    <w:rsid w:val="009307F7"/>
    <w:rsid w:val="00931C50"/>
    <w:rsid w:val="00932EA9"/>
    <w:rsid w:val="009336E1"/>
    <w:rsid w:val="00935531"/>
    <w:rsid w:val="009359EB"/>
    <w:rsid w:val="00952E17"/>
    <w:rsid w:val="0095308F"/>
    <w:rsid w:val="009537D5"/>
    <w:rsid w:val="009540A5"/>
    <w:rsid w:val="009541B5"/>
    <w:rsid w:val="00954F1E"/>
    <w:rsid w:val="0096012B"/>
    <w:rsid w:val="0096146F"/>
    <w:rsid w:val="0096251C"/>
    <w:rsid w:val="00962571"/>
    <w:rsid w:val="0096286B"/>
    <w:rsid w:val="009634D1"/>
    <w:rsid w:val="009672F0"/>
    <w:rsid w:val="009713FE"/>
    <w:rsid w:val="00976B56"/>
    <w:rsid w:val="00977805"/>
    <w:rsid w:val="00981C52"/>
    <w:rsid w:val="00981C7D"/>
    <w:rsid w:val="00985055"/>
    <w:rsid w:val="00986986"/>
    <w:rsid w:val="009879BD"/>
    <w:rsid w:val="009905EF"/>
    <w:rsid w:val="00992E39"/>
    <w:rsid w:val="009933AC"/>
    <w:rsid w:val="009969B2"/>
    <w:rsid w:val="009970FC"/>
    <w:rsid w:val="00997952"/>
    <w:rsid w:val="009A66FF"/>
    <w:rsid w:val="009A6A40"/>
    <w:rsid w:val="009A6A8A"/>
    <w:rsid w:val="009B1662"/>
    <w:rsid w:val="009B39C7"/>
    <w:rsid w:val="009B460D"/>
    <w:rsid w:val="009B612D"/>
    <w:rsid w:val="009B62BB"/>
    <w:rsid w:val="009C05A4"/>
    <w:rsid w:val="009C23AF"/>
    <w:rsid w:val="009C24C2"/>
    <w:rsid w:val="009C4B8F"/>
    <w:rsid w:val="009C4FC6"/>
    <w:rsid w:val="009D2773"/>
    <w:rsid w:val="009D30F6"/>
    <w:rsid w:val="009D3D19"/>
    <w:rsid w:val="009D7A15"/>
    <w:rsid w:val="009E1AE4"/>
    <w:rsid w:val="009E2072"/>
    <w:rsid w:val="009E3256"/>
    <w:rsid w:val="009E50C5"/>
    <w:rsid w:val="009E6903"/>
    <w:rsid w:val="009E7F65"/>
    <w:rsid w:val="009F0211"/>
    <w:rsid w:val="009F111F"/>
    <w:rsid w:val="009F27A2"/>
    <w:rsid w:val="009F4450"/>
    <w:rsid w:val="009F51F8"/>
    <w:rsid w:val="009F5E33"/>
    <w:rsid w:val="009F7336"/>
    <w:rsid w:val="009F7927"/>
    <w:rsid w:val="00A00353"/>
    <w:rsid w:val="00A01083"/>
    <w:rsid w:val="00A01A91"/>
    <w:rsid w:val="00A05C5E"/>
    <w:rsid w:val="00A070C0"/>
    <w:rsid w:val="00A10625"/>
    <w:rsid w:val="00A10BD1"/>
    <w:rsid w:val="00A117DC"/>
    <w:rsid w:val="00A124BF"/>
    <w:rsid w:val="00A12615"/>
    <w:rsid w:val="00A1404E"/>
    <w:rsid w:val="00A14CF7"/>
    <w:rsid w:val="00A1500B"/>
    <w:rsid w:val="00A20469"/>
    <w:rsid w:val="00A213FA"/>
    <w:rsid w:val="00A21E69"/>
    <w:rsid w:val="00A23FF0"/>
    <w:rsid w:val="00A25F7D"/>
    <w:rsid w:val="00A267AC"/>
    <w:rsid w:val="00A27218"/>
    <w:rsid w:val="00A272F4"/>
    <w:rsid w:val="00A33009"/>
    <w:rsid w:val="00A33019"/>
    <w:rsid w:val="00A36DD8"/>
    <w:rsid w:val="00A37733"/>
    <w:rsid w:val="00A41EAD"/>
    <w:rsid w:val="00A44FAE"/>
    <w:rsid w:val="00A4561B"/>
    <w:rsid w:val="00A45BEC"/>
    <w:rsid w:val="00A45C57"/>
    <w:rsid w:val="00A503F3"/>
    <w:rsid w:val="00A56A43"/>
    <w:rsid w:val="00A56CE2"/>
    <w:rsid w:val="00A577EC"/>
    <w:rsid w:val="00A60E03"/>
    <w:rsid w:val="00A61BDE"/>
    <w:rsid w:val="00A635E9"/>
    <w:rsid w:val="00A66A5A"/>
    <w:rsid w:val="00A700CF"/>
    <w:rsid w:val="00A70975"/>
    <w:rsid w:val="00A716ED"/>
    <w:rsid w:val="00A72F32"/>
    <w:rsid w:val="00A73488"/>
    <w:rsid w:val="00A734C6"/>
    <w:rsid w:val="00A748C9"/>
    <w:rsid w:val="00A76A94"/>
    <w:rsid w:val="00A77263"/>
    <w:rsid w:val="00A80039"/>
    <w:rsid w:val="00A80BB2"/>
    <w:rsid w:val="00A9075C"/>
    <w:rsid w:val="00A909EF"/>
    <w:rsid w:val="00A90D69"/>
    <w:rsid w:val="00A90FC8"/>
    <w:rsid w:val="00A913AA"/>
    <w:rsid w:val="00A913E3"/>
    <w:rsid w:val="00A940F0"/>
    <w:rsid w:val="00A94226"/>
    <w:rsid w:val="00A953B5"/>
    <w:rsid w:val="00A96711"/>
    <w:rsid w:val="00A96BDA"/>
    <w:rsid w:val="00A971E6"/>
    <w:rsid w:val="00A97FA9"/>
    <w:rsid w:val="00AA39DF"/>
    <w:rsid w:val="00AB068B"/>
    <w:rsid w:val="00AB12D9"/>
    <w:rsid w:val="00AB202B"/>
    <w:rsid w:val="00AB4373"/>
    <w:rsid w:val="00AB43E4"/>
    <w:rsid w:val="00AB776B"/>
    <w:rsid w:val="00AC0856"/>
    <w:rsid w:val="00AC1C37"/>
    <w:rsid w:val="00AC20D2"/>
    <w:rsid w:val="00AC3611"/>
    <w:rsid w:val="00AC4A33"/>
    <w:rsid w:val="00AC69E0"/>
    <w:rsid w:val="00AD117A"/>
    <w:rsid w:val="00AD1F64"/>
    <w:rsid w:val="00AD5F8A"/>
    <w:rsid w:val="00AD5FA4"/>
    <w:rsid w:val="00AD6337"/>
    <w:rsid w:val="00AD6707"/>
    <w:rsid w:val="00AD6CE1"/>
    <w:rsid w:val="00AD7177"/>
    <w:rsid w:val="00AE031D"/>
    <w:rsid w:val="00AE18AE"/>
    <w:rsid w:val="00AE3EC6"/>
    <w:rsid w:val="00AE79A4"/>
    <w:rsid w:val="00AF02B2"/>
    <w:rsid w:val="00AF1E8A"/>
    <w:rsid w:val="00AF2859"/>
    <w:rsid w:val="00AF2DD0"/>
    <w:rsid w:val="00AF4A9F"/>
    <w:rsid w:val="00AF4DD8"/>
    <w:rsid w:val="00B00708"/>
    <w:rsid w:val="00B01D70"/>
    <w:rsid w:val="00B027CB"/>
    <w:rsid w:val="00B02D86"/>
    <w:rsid w:val="00B0429E"/>
    <w:rsid w:val="00B12F88"/>
    <w:rsid w:val="00B235F2"/>
    <w:rsid w:val="00B24DF8"/>
    <w:rsid w:val="00B25006"/>
    <w:rsid w:val="00B25C0B"/>
    <w:rsid w:val="00B2769B"/>
    <w:rsid w:val="00B31F0D"/>
    <w:rsid w:val="00B32AF9"/>
    <w:rsid w:val="00B3724F"/>
    <w:rsid w:val="00B37329"/>
    <w:rsid w:val="00B400F6"/>
    <w:rsid w:val="00B40432"/>
    <w:rsid w:val="00B40C61"/>
    <w:rsid w:val="00B414F8"/>
    <w:rsid w:val="00B41B68"/>
    <w:rsid w:val="00B42EDC"/>
    <w:rsid w:val="00B43402"/>
    <w:rsid w:val="00B50C20"/>
    <w:rsid w:val="00B51016"/>
    <w:rsid w:val="00B51278"/>
    <w:rsid w:val="00B51AD0"/>
    <w:rsid w:val="00B53F73"/>
    <w:rsid w:val="00B60429"/>
    <w:rsid w:val="00B60961"/>
    <w:rsid w:val="00B619BC"/>
    <w:rsid w:val="00B63E86"/>
    <w:rsid w:val="00B64264"/>
    <w:rsid w:val="00B64465"/>
    <w:rsid w:val="00B6620B"/>
    <w:rsid w:val="00B67367"/>
    <w:rsid w:val="00B7099B"/>
    <w:rsid w:val="00B7383C"/>
    <w:rsid w:val="00B75696"/>
    <w:rsid w:val="00B75E29"/>
    <w:rsid w:val="00B7600A"/>
    <w:rsid w:val="00B77724"/>
    <w:rsid w:val="00B82507"/>
    <w:rsid w:val="00B83066"/>
    <w:rsid w:val="00B83DA1"/>
    <w:rsid w:val="00B840BE"/>
    <w:rsid w:val="00B843AA"/>
    <w:rsid w:val="00B857FB"/>
    <w:rsid w:val="00B86457"/>
    <w:rsid w:val="00B94C1F"/>
    <w:rsid w:val="00B96025"/>
    <w:rsid w:val="00B96E34"/>
    <w:rsid w:val="00BA066B"/>
    <w:rsid w:val="00BA1D94"/>
    <w:rsid w:val="00BA5E9E"/>
    <w:rsid w:val="00BB3994"/>
    <w:rsid w:val="00BB4574"/>
    <w:rsid w:val="00BB50DF"/>
    <w:rsid w:val="00BB5904"/>
    <w:rsid w:val="00BB7106"/>
    <w:rsid w:val="00BC1158"/>
    <w:rsid w:val="00BC3171"/>
    <w:rsid w:val="00BC622F"/>
    <w:rsid w:val="00BC70AB"/>
    <w:rsid w:val="00BC7697"/>
    <w:rsid w:val="00BC77A5"/>
    <w:rsid w:val="00BD178D"/>
    <w:rsid w:val="00BD1DCF"/>
    <w:rsid w:val="00BD3C85"/>
    <w:rsid w:val="00BD5190"/>
    <w:rsid w:val="00BD7747"/>
    <w:rsid w:val="00BE20E3"/>
    <w:rsid w:val="00BE3E46"/>
    <w:rsid w:val="00BE596E"/>
    <w:rsid w:val="00BF4486"/>
    <w:rsid w:val="00BF5F2B"/>
    <w:rsid w:val="00BF7981"/>
    <w:rsid w:val="00C01ABC"/>
    <w:rsid w:val="00C021B4"/>
    <w:rsid w:val="00C02AB8"/>
    <w:rsid w:val="00C05803"/>
    <w:rsid w:val="00C05938"/>
    <w:rsid w:val="00C07309"/>
    <w:rsid w:val="00C077F5"/>
    <w:rsid w:val="00C07A9B"/>
    <w:rsid w:val="00C104DE"/>
    <w:rsid w:val="00C119EE"/>
    <w:rsid w:val="00C141AD"/>
    <w:rsid w:val="00C14A89"/>
    <w:rsid w:val="00C14EFB"/>
    <w:rsid w:val="00C15341"/>
    <w:rsid w:val="00C23A91"/>
    <w:rsid w:val="00C24717"/>
    <w:rsid w:val="00C268C0"/>
    <w:rsid w:val="00C273E8"/>
    <w:rsid w:val="00C31514"/>
    <w:rsid w:val="00C32849"/>
    <w:rsid w:val="00C37A42"/>
    <w:rsid w:val="00C40795"/>
    <w:rsid w:val="00C40C31"/>
    <w:rsid w:val="00C44214"/>
    <w:rsid w:val="00C5373E"/>
    <w:rsid w:val="00C537AA"/>
    <w:rsid w:val="00C57B37"/>
    <w:rsid w:val="00C62068"/>
    <w:rsid w:val="00C62B1F"/>
    <w:rsid w:val="00C63372"/>
    <w:rsid w:val="00C64083"/>
    <w:rsid w:val="00C64FC5"/>
    <w:rsid w:val="00C666E8"/>
    <w:rsid w:val="00C70A6C"/>
    <w:rsid w:val="00C70DB1"/>
    <w:rsid w:val="00C72121"/>
    <w:rsid w:val="00C72564"/>
    <w:rsid w:val="00C739BF"/>
    <w:rsid w:val="00C7536E"/>
    <w:rsid w:val="00C75D84"/>
    <w:rsid w:val="00C7690F"/>
    <w:rsid w:val="00C80DE9"/>
    <w:rsid w:val="00C8118C"/>
    <w:rsid w:val="00C81A0F"/>
    <w:rsid w:val="00C82A13"/>
    <w:rsid w:val="00C82D41"/>
    <w:rsid w:val="00C85B91"/>
    <w:rsid w:val="00C86AAE"/>
    <w:rsid w:val="00C87B2F"/>
    <w:rsid w:val="00C94CB1"/>
    <w:rsid w:val="00C94D0F"/>
    <w:rsid w:val="00C96BF1"/>
    <w:rsid w:val="00C96E89"/>
    <w:rsid w:val="00CA109F"/>
    <w:rsid w:val="00CA2019"/>
    <w:rsid w:val="00CA31B2"/>
    <w:rsid w:val="00CA51D6"/>
    <w:rsid w:val="00CA5266"/>
    <w:rsid w:val="00CA5397"/>
    <w:rsid w:val="00CB3AE9"/>
    <w:rsid w:val="00CB4636"/>
    <w:rsid w:val="00CB4777"/>
    <w:rsid w:val="00CB5EE2"/>
    <w:rsid w:val="00CB61B9"/>
    <w:rsid w:val="00CD44AB"/>
    <w:rsid w:val="00CD56D4"/>
    <w:rsid w:val="00CD6BD9"/>
    <w:rsid w:val="00CE2529"/>
    <w:rsid w:val="00CE31A4"/>
    <w:rsid w:val="00CE42F8"/>
    <w:rsid w:val="00CE4E83"/>
    <w:rsid w:val="00CE59FD"/>
    <w:rsid w:val="00CE61C2"/>
    <w:rsid w:val="00CF03C4"/>
    <w:rsid w:val="00CF0DFC"/>
    <w:rsid w:val="00CF2AF9"/>
    <w:rsid w:val="00CF2B0B"/>
    <w:rsid w:val="00CF33B6"/>
    <w:rsid w:val="00CF49B6"/>
    <w:rsid w:val="00CF7643"/>
    <w:rsid w:val="00CF7F32"/>
    <w:rsid w:val="00D011A8"/>
    <w:rsid w:val="00D011DF"/>
    <w:rsid w:val="00D01517"/>
    <w:rsid w:val="00D02980"/>
    <w:rsid w:val="00D03D18"/>
    <w:rsid w:val="00D04B48"/>
    <w:rsid w:val="00D04EEB"/>
    <w:rsid w:val="00D100E5"/>
    <w:rsid w:val="00D11298"/>
    <w:rsid w:val="00D12D9E"/>
    <w:rsid w:val="00D133C5"/>
    <w:rsid w:val="00D13902"/>
    <w:rsid w:val="00D16ABF"/>
    <w:rsid w:val="00D17004"/>
    <w:rsid w:val="00D17E8B"/>
    <w:rsid w:val="00D2200A"/>
    <w:rsid w:val="00D22019"/>
    <w:rsid w:val="00D25BD0"/>
    <w:rsid w:val="00D25FB7"/>
    <w:rsid w:val="00D26589"/>
    <w:rsid w:val="00D26CBB"/>
    <w:rsid w:val="00D352AA"/>
    <w:rsid w:val="00D37896"/>
    <w:rsid w:val="00D40767"/>
    <w:rsid w:val="00D41267"/>
    <w:rsid w:val="00D43E0A"/>
    <w:rsid w:val="00D44413"/>
    <w:rsid w:val="00D45332"/>
    <w:rsid w:val="00D471F4"/>
    <w:rsid w:val="00D51049"/>
    <w:rsid w:val="00D5307C"/>
    <w:rsid w:val="00D54D41"/>
    <w:rsid w:val="00D54EBD"/>
    <w:rsid w:val="00D55DB6"/>
    <w:rsid w:val="00D56812"/>
    <w:rsid w:val="00D65E82"/>
    <w:rsid w:val="00D66872"/>
    <w:rsid w:val="00D67CC3"/>
    <w:rsid w:val="00D7171B"/>
    <w:rsid w:val="00D758C5"/>
    <w:rsid w:val="00D7654E"/>
    <w:rsid w:val="00D76BE4"/>
    <w:rsid w:val="00D831CE"/>
    <w:rsid w:val="00D8545D"/>
    <w:rsid w:val="00D86A9B"/>
    <w:rsid w:val="00D873ED"/>
    <w:rsid w:val="00D910B1"/>
    <w:rsid w:val="00D9155D"/>
    <w:rsid w:val="00D91731"/>
    <w:rsid w:val="00D922FF"/>
    <w:rsid w:val="00D9790A"/>
    <w:rsid w:val="00DA3A8D"/>
    <w:rsid w:val="00DA486C"/>
    <w:rsid w:val="00DA4A04"/>
    <w:rsid w:val="00DA6739"/>
    <w:rsid w:val="00DA6A7B"/>
    <w:rsid w:val="00DA787C"/>
    <w:rsid w:val="00DB0C6A"/>
    <w:rsid w:val="00DB2B6F"/>
    <w:rsid w:val="00DB30BD"/>
    <w:rsid w:val="00DB3604"/>
    <w:rsid w:val="00DB5564"/>
    <w:rsid w:val="00DB7818"/>
    <w:rsid w:val="00DC0896"/>
    <w:rsid w:val="00DC171A"/>
    <w:rsid w:val="00DC36A1"/>
    <w:rsid w:val="00DC3948"/>
    <w:rsid w:val="00DC479C"/>
    <w:rsid w:val="00DC51F1"/>
    <w:rsid w:val="00DD265F"/>
    <w:rsid w:val="00DD295D"/>
    <w:rsid w:val="00DD3C16"/>
    <w:rsid w:val="00DD6B8A"/>
    <w:rsid w:val="00DD6E70"/>
    <w:rsid w:val="00DE090C"/>
    <w:rsid w:val="00DE1447"/>
    <w:rsid w:val="00DE1783"/>
    <w:rsid w:val="00DE21B6"/>
    <w:rsid w:val="00DE2A92"/>
    <w:rsid w:val="00DE3997"/>
    <w:rsid w:val="00DE6F4B"/>
    <w:rsid w:val="00DF38C9"/>
    <w:rsid w:val="00DF408D"/>
    <w:rsid w:val="00DF4C0A"/>
    <w:rsid w:val="00DF5A37"/>
    <w:rsid w:val="00DF5A92"/>
    <w:rsid w:val="00DF64E3"/>
    <w:rsid w:val="00DF798A"/>
    <w:rsid w:val="00DF7CA1"/>
    <w:rsid w:val="00E0082C"/>
    <w:rsid w:val="00E00965"/>
    <w:rsid w:val="00E00FA9"/>
    <w:rsid w:val="00E0249B"/>
    <w:rsid w:val="00E02733"/>
    <w:rsid w:val="00E05B1C"/>
    <w:rsid w:val="00E06D79"/>
    <w:rsid w:val="00E11EA1"/>
    <w:rsid w:val="00E130FD"/>
    <w:rsid w:val="00E13199"/>
    <w:rsid w:val="00E16D75"/>
    <w:rsid w:val="00E20C3B"/>
    <w:rsid w:val="00E20E04"/>
    <w:rsid w:val="00E23CA0"/>
    <w:rsid w:val="00E23E49"/>
    <w:rsid w:val="00E24C6A"/>
    <w:rsid w:val="00E310F0"/>
    <w:rsid w:val="00E31C95"/>
    <w:rsid w:val="00E339AE"/>
    <w:rsid w:val="00E34459"/>
    <w:rsid w:val="00E34C97"/>
    <w:rsid w:val="00E404F8"/>
    <w:rsid w:val="00E41F6E"/>
    <w:rsid w:val="00E432D5"/>
    <w:rsid w:val="00E4610F"/>
    <w:rsid w:val="00E47457"/>
    <w:rsid w:val="00E50B4C"/>
    <w:rsid w:val="00E53763"/>
    <w:rsid w:val="00E5637B"/>
    <w:rsid w:val="00E61F57"/>
    <w:rsid w:val="00E661BE"/>
    <w:rsid w:val="00E71578"/>
    <w:rsid w:val="00E71FD0"/>
    <w:rsid w:val="00E730CD"/>
    <w:rsid w:val="00E74141"/>
    <w:rsid w:val="00E74EA8"/>
    <w:rsid w:val="00E75886"/>
    <w:rsid w:val="00E75B75"/>
    <w:rsid w:val="00E76233"/>
    <w:rsid w:val="00E81578"/>
    <w:rsid w:val="00E81E7F"/>
    <w:rsid w:val="00E830A2"/>
    <w:rsid w:val="00E83955"/>
    <w:rsid w:val="00E84D12"/>
    <w:rsid w:val="00E85BEC"/>
    <w:rsid w:val="00E870F3"/>
    <w:rsid w:val="00E87FCE"/>
    <w:rsid w:val="00E90725"/>
    <w:rsid w:val="00E90D27"/>
    <w:rsid w:val="00E951E9"/>
    <w:rsid w:val="00E958A0"/>
    <w:rsid w:val="00E973E1"/>
    <w:rsid w:val="00EA041E"/>
    <w:rsid w:val="00EA3E5A"/>
    <w:rsid w:val="00EA415C"/>
    <w:rsid w:val="00EA6BF7"/>
    <w:rsid w:val="00EB194E"/>
    <w:rsid w:val="00EB1BA6"/>
    <w:rsid w:val="00EB2D40"/>
    <w:rsid w:val="00EB2D56"/>
    <w:rsid w:val="00EB31E5"/>
    <w:rsid w:val="00EB4B01"/>
    <w:rsid w:val="00EB6A87"/>
    <w:rsid w:val="00EC081B"/>
    <w:rsid w:val="00EC3199"/>
    <w:rsid w:val="00EC5E92"/>
    <w:rsid w:val="00EC6008"/>
    <w:rsid w:val="00EC64D7"/>
    <w:rsid w:val="00EC680A"/>
    <w:rsid w:val="00EC790A"/>
    <w:rsid w:val="00ED2240"/>
    <w:rsid w:val="00ED26ED"/>
    <w:rsid w:val="00ED2B4F"/>
    <w:rsid w:val="00ED4B13"/>
    <w:rsid w:val="00ED627E"/>
    <w:rsid w:val="00EE0445"/>
    <w:rsid w:val="00EE0622"/>
    <w:rsid w:val="00EE2FB8"/>
    <w:rsid w:val="00EE5F9A"/>
    <w:rsid w:val="00EF115A"/>
    <w:rsid w:val="00EF1C4A"/>
    <w:rsid w:val="00EF2491"/>
    <w:rsid w:val="00EF40C1"/>
    <w:rsid w:val="00EF5515"/>
    <w:rsid w:val="00EF6525"/>
    <w:rsid w:val="00EF7C6F"/>
    <w:rsid w:val="00F004EB"/>
    <w:rsid w:val="00F00898"/>
    <w:rsid w:val="00F02CC3"/>
    <w:rsid w:val="00F071CB"/>
    <w:rsid w:val="00F110E7"/>
    <w:rsid w:val="00F11362"/>
    <w:rsid w:val="00F1600D"/>
    <w:rsid w:val="00F21610"/>
    <w:rsid w:val="00F22C8C"/>
    <w:rsid w:val="00F23367"/>
    <w:rsid w:val="00F27678"/>
    <w:rsid w:val="00F30358"/>
    <w:rsid w:val="00F3348E"/>
    <w:rsid w:val="00F33A14"/>
    <w:rsid w:val="00F33C1B"/>
    <w:rsid w:val="00F35305"/>
    <w:rsid w:val="00F36DF2"/>
    <w:rsid w:val="00F37A73"/>
    <w:rsid w:val="00F37EB4"/>
    <w:rsid w:val="00F404F2"/>
    <w:rsid w:val="00F4108D"/>
    <w:rsid w:val="00F4346B"/>
    <w:rsid w:val="00F4366D"/>
    <w:rsid w:val="00F44466"/>
    <w:rsid w:val="00F51324"/>
    <w:rsid w:val="00F53714"/>
    <w:rsid w:val="00F537B7"/>
    <w:rsid w:val="00F55B64"/>
    <w:rsid w:val="00F564CA"/>
    <w:rsid w:val="00F578A5"/>
    <w:rsid w:val="00F61A07"/>
    <w:rsid w:val="00F61A56"/>
    <w:rsid w:val="00F62C83"/>
    <w:rsid w:val="00F668DA"/>
    <w:rsid w:val="00F70507"/>
    <w:rsid w:val="00F706C1"/>
    <w:rsid w:val="00F70EAE"/>
    <w:rsid w:val="00F71F64"/>
    <w:rsid w:val="00F72037"/>
    <w:rsid w:val="00F72F4F"/>
    <w:rsid w:val="00F74471"/>
    <w:rsid w:val="00F770E0"/>
    <w:rsid w:val="00F77D72"/>
    <w:rsid w:val="00F80BDF"/>
    <w:rsid w:val="00F82653"/>
    <w:rsid w:val="00F833D2"/>
    <w:rsid w:val="00F83CD8"/>
    <w:rsid w:val="00F84A62"/>
    <w:rsid w:val="00F86932"/>
    <w:rsid w:val="00F9009F"/>
    <w:rsid w:val="00F90CB1"/>
    <w:rsid w:val="00F9140D"/>
    <w:rsid w:val="00F91CF5"/>
    <w:rsid w:val="00F9497A"/>
    <w:rsid w:val="00F95AF4"/>
    <w:rsid w:val="00F9696A"/>
    <w:rsid w:val="00FA1CA7"/>
    <w:rsid w:val="00FA2FB6"/>
    <w:rsid w:val="00FA47B2"/>
    <w:rsid w:val="00FA4BA2"/>
    <w:rsid w:val="00FA5118"/>
    <w:rsid w:val="00FA53A4"/>
    <w:rsid w:val="00FA5473"/>
    <w:rsid w:val="00FA62E1"/>
    <w:rsid w:val="00FB07BC"/>
    <w:rsid w:val="00FB3C26"/>
    <w:rsid w:val="00FB5410"/>
    <w:rsid w:val="00FB648E"/>
    <w:rsid w:val="00FB7B9D"/>
    <w:rsid w:val="00FC16B8"/>
    <w:rsid w:val="00FC1FA4"/>
    <w:rsid w:val="00FC24F3"/>
    <w:rsid w:val="00FC2D8B"/>
    <w:rsid w:val="00FC5BF4"/>
    <w:rsid w:val="00FC6812"/>
    <w:rsid w:val="00FC7199"/>
    <w:rsid w:val="00FC7967"/>
    <w:rsid w:val="00FC7E9D"/>
    <w:rsid w:val="00FD2F9C"/>
    <w:rsid w:val="00FD30F4"/>
    <w:rsid w:val="00FD41EC"/>
    <w:rsid w:val="00FD59EB"/>
    <w:rsid w:val="00FD5A60"/>
    <w:rsid w:val="00FE0FD8"/>
    <w:rsid w:val="00FE2D0E"/>
    <w:rsid w:val="00FE52BF"/>
    <w:rsid w:val="00FF09A3"/>
    <w:rsid w:val="00FF0DE4"/>
    <w:rsid w:val="00FF2E34"/>
    <w:rsid w:val="00FF3CEF"/>
    <w:rsid w:val="00FF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B75E16"/>
  <w15:docId w15:val="{63D65349-3E25-473E-A885-9CD296372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/>
    <w:lsdException w:name="heading 6" w:semiHidden="1" w:unhideWhenUsed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 w:uiPriority="99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semiHidden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semiHidden/>
    <w:qFormat/>
    <w:rsid w:val="007D5D15"/>
    <w:pPr>
      <w:keepNext/>
      <w:keepLines/>
      <w:spacing w:after="280" w:line="280" w:lineRule="exact"/>
    </w:pPr>
    <w:rPr>
      <w:sz w:val="22"/>
    </w:rPr>
  </w:style>
  <w:style w:type="paragraph" w:styleId="Rubrik1">
    <w:name w:val="heading 1"/>
    <w:next w:val="Rubrik2"/>
    <w:link w:val="Rubrik1Char"/>
    <w:qFormat/>
    <w:rsid w:val="009F51F8"/>
    <w:pPr>
      <w:keepNext/>
      <w:keepLines/>
      <w:spacing w:after="360" w:line="720" w:lineRule="exact"/>
      <w:contextualSpacing/>
      <w:outlineLvl w:val="0"/>
    </w:pPr>
    <w:rPr>
      <w:rFonts w:ascii="Arial Black" w:hAnsi="Arial Black"/>
      <w:b/>
      <w:sz w:val="64"/>
    </w:rPr>
  </w:style>
  <w:style w:type="paragraph" w:styleId="Rubrik2">
    <w:name w:val="heading 2"/>
    <w:link w:val="Rubrik2Char"/>
    <w:qFormat/>
    <w:rsid w:val="003D707D"/>
    <w:pPr>
      <w:keepNext/>
      <w:keepLines/>
      <w:spacing w:after="180" w:line="360" w:lineRule="exact"/>
      <w:contextualSpacing/>
      <w:outlineLvl w:val="1"/>
    </w:pPr>
    <w:rPr>
      <w:rFonts w:ascii="Arial" w:hAnsi="Arial"/>
      <w:b/>
      <w:sz w:val="28"/>
    </w:rPr>
  </w:style>
  <w:style w:type="paragraph" w:styleId="Rubrik3">
    <w:name w:val="heading 3"/>
    <w:next w:val="Brdtext"/>
    <w:link w:val="Rubrik3Char"/>
    <w:qFormat/>
    <w:rsid w:val="003D707D"/>
    <w:pPr>
      <w:keepNext/>
      <w:keepLines/>
      <w:spacing w:after="440" w:line="640" w:lineRule="exact"/>
      <w:contextualSpacing/>
      <w:outlineLvl w:val="2"/>
    </w:pPr>
    <w:rPr>
      <w:rFonts w:ascii="Arial Black" w:hAnsi="Arial Black"/>
      <w:sz w:val="52"/>
    </w:rPr>
  </w:style>
  <w:style w:type="paragraph" w:styleId="Rubrik4">
    <w:name w:val="heading 4"/>
    <w:next w:val="Brdtext"/>
    <w:link w:val="Rubrik4Char"/>
    <w:qFormat/>
    <w:rsid w:val="003D707D"/>
    <w:pPr>
      <w:keepNext/>
      <w:keepLines/>
      <w:spacing w:before="280" w:after="140" w:line="280" w:lineRule="exact"/>
      <w:contextualSpacing/>
      <w:outlineLvl w:val="3"/>
    </w:pPr>
    <w:rPr>
      <w:rFonts w:ascii="Arial Black" w:hAnsi="Arial Black"/>
      <w:sz w:val="22"/>
    </w:rPr>
  </w:style>
  <w:style w:type="paragraph" w:styleId="Rubrik5">
    <w:name w:val="heading 5"/>
    <w:next w:val="Brdtext"/>
    <w:link w:val="Rubrik5Char"/>
    <w:rsid w:val="00773C0B"/>
    <w:pPr>
      <w:keepNext/>
      <w:keepLines/>
      <w:spacing w:before="280" w:after="140" w:line="280" w:lineRule="exact"/>
      <w:contextualSpacing/>
      <w:outlineLvl w:val="4"/>
    </w:pPr>
    <w:rPr>
      <w:rFonts w:ascii="Arial" w:hAnsi="Arial"/>
      <w:b/>
      <w:sz w:val="22"/>
    </w:rPr>
  </w:style>
  <w:style w:type="paragraph" w:styleId="Rubrik6">
    <w:name w:val="heading 6"/>
    <w:basedOn w:val="Normal"/>
    <w:next w:val="Normal"/>
    <w:link w:val="Rubrik6Char"/>
    <w:semiHidden/>
    <w:qFormat/>
    <w:rsid w:val="00C80DE9"/>
    <w:pPr>
      <w:spacing w:before="40" w:after="0"/>
      <w:outlineLvl w:val="5"/>
    </w:pPr>
    <w:rPr>
      <w:rFonts w:asciiTheme="majorHAnsi" w:eastAsiaTheme="majorEastAsia" w:hAnsiTheme="majorHAnsi" w:cstheme="majorBidi"/>
      <w:color w:val="7F6500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Avsndarebaksida">
    <w:name w:val="Avsändare_baksida"/>
    <w:basedOn w:val="Brdtext"/>
    <w:qFormat/>
    <w:rsid w:val="00AD5FA4"/>
    <w:pPr>
      <w:spacing w:after="0" w:line="240" w:lineRule="exact"/>
    </w:pPr>
    <w:rPr>
      <w:rFonts w:ascii="Arial" w:hAnsi="Arial"/>
      <w:sz w:val="18"/>
    </w:rPr>
  </w:style>
  <w:style w:type="paragraph" w:customStyle="1" w:styleId="Datumbaksida">
    <w:name w:val="Datum_baksida"/>
    <w:qFormat/>
    <w:rsid w:val="00A20469"/>
    <w:rPr>
      <w:rFonts w:ascii="Arial" w:hAnsi="Arial"/>
      <w:sz w:val="11"/>
    </w:rPr>
  </w:style>
  <w:style w:type="character" w:customStyle="1" w:styleId="Rubrik6Char">
    <w:name w:val="Rubrik 6 Char"/>
    <w:basedOn w:val="Standardstycketeckensnitt"/>
    <w:link w:val="Rubrik6"/>
    <w:semiHidden/>
    <w:rsid w:val="00FF4009"/>
    <w:rPr>
      <w:rFonts w:asciiTheme="majorHAnsi" w:eastAsiaTheme="majorEastAsia" w:hAnsiTheme="majorHAnsi" w:cstheme="majorBidi"/>
      <w:color w:val="7F6500" w:themeColor="accent1" w:themeShade="7F"/>
      <w:sz w:val="22"/>
    </w:rPr>
  </w:style>
  <w:style w:type="paragraph" w:styleId="Brdtext">
    <w:name w:val="Body Text"/>
    <w:basedOn w:val="Normal"/>
    <w:link w:val="BrdtextChar"/>
    <w:qFormat/>
    <w:rsid w:val="00644D14"/>
  </w:style>
  <w:style w:type="character" w:customStyle="1" w:styleId="BrdtextChar">
    <w:name w:val="Brödtext Char"/>
    <w:link w:val="Brdtext"/>
    <w:rsid w:val="00644D14"/>
    <w:rPr>
      <w:sz w:val="22"/>
    </w:rPr>
  </w:style>
  <w:style w:type="character" w:customStyle="1" w:styleId="Rubrik5Char">
    <w:name w:val="Rubrik 5 Char"/>
    <w:basedOn w:val="Standardstycketeckensnitt"/>
    <w:link w:val="Rubrik5"/>
    <w:rsid w:val="00773C0B"/>
    <w:rPr>
      <w:rFonts w:ascii="Arial" w:hAnsi="Arial"/>
      <w:b/>
      <w:sz w:val="22"/>
    </w:rPr>
  </w:style>
  <w:style w:type="paragraph" w:styleId="Liststycke">
    <w:name w:val="List Paragraph"/>
    <w:basedOn w:val="Brdtext"/>
    <w:uiPriority w:val="33"/>
    <w:rsid w:val="00B60961"/>
    <w:pPr>
      <w:tabs>
        <w:tab w:val="left" w:pos="567"/>
        <w:tab w:val="left" w:pos="851"/>
      </w:tabs>
      <w:spacing w:after="140"/>
    </w:pPr>
  </w:style>
  <w:style w:type="paragraph" w:customStyle="1" w:styleId="Kortadressochsamarbetspartnerframsida">
    <w:name w:val="Kortadress och samarbetspartner_framsida"/>
    <w:qFormat/>
    <w:rsid w:val="00F33C1B"/>
    <w:pPr>
      <w:keepNext/>
      <w:keepLines/>
      <w:spacing w:line="240" w:lineRule="exact"/>
    </w:pPr>
    <w:rPr>
      <w:rFonts w:ascii="Arial" w:hAnsi="Arial" w:cs="Arial"/>
      <w:sz w:val="18"/>
      <w:szCs w:val="22"/>
    </w:rPr>
  </w:style>
  <w:style w:type="paragraph" w:customStyle="1" w:styleId="Ingress">
    <w:name w:val="Ingress"/>
    <w:next w:val="Brdtext"/>
    <w:link w:val="IngressChar"/>
    <w:qFormat/>
    <w:rsid w:val="00BE596E"/>
    <w:pPr>
      <w:keepNext/>
      <w:keepLines/>
      <w:spacing w:after="280" w:line="300" w:lineRule="exact"/>
    </w:pPr>
    <w:rPr>
      <w:rFonts w:ascii="Arial" w:hAnsi="Arial"/>
      <w:sz w:val="24"/>
    </w:rPr>
  </w:style>
  <w:style w:type="character" w:customStyle="1" w:styleId="IngressChar">
    <w:name w:val="Ingress Char"/>
    <w:basedOn w:val="Standardstycketeckensnitt"/>
    <w:link w:val="Ingress"/>
    <w:rsid w:val="007D5D15"/>
    <w:rPr>
      <w:rFonts w:ascii="Arial" w:hAnsi="Arial"/>
      <w:sz w:val="24"/>
    </w:rPr>
  </w:style>
  <w:style w:type="table" w:styleId="Tabellrutnt">
    <w:name w:val="Table Grid"/>
    <w:basedOn w:val="Normaltabell"/>
    <w:rsid w:val="0064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B12F88"/>
    <w:rPr>
      <w:color w:val="808080"/>
    </w:rPr>
  </w:style>
  <w:style w:type="character" w:styleId="Hyperlnk">
    <w:name w:val="Hyperlink"/>
    <w:basedOn w:val="Standardstycketeckensnitt"/>
    <w:uiPriority w:val="99"/>
    <w:semiHidden/>
    <w:rsid w:val="00077946"/>
    <w:rPr>
      <w:rFonts w:ascii="Arial" w:hAnsi="Arial"/>
      <w:color w:val="0000EE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D27D1"/>
    <w:rPr>
      <w:color w:val="605E5C"/>
      <w:shd w:val="clear" w:color="auto" w:fill="E1DFDD"/>
    </w:rPr>
  </w:style>
  <w:style w:type="paragraph" w:customStyle="1" w:styleId="Kontaktrutabaksida">
    <w:name w:val="Kontaktruta_baksida"/>
    <w:qFormat/>
    <w:rsid w:val="00CE31A4"/>
    <w:pPr>
      <w:keepNext/>
      <w:keepLines/>
      <w:spacing w:after="70" w:line="280" w:lineRule="exact"/>
    </w:pPr>
    <w:rPr>
      <w:rFonts w:ascii="Arial" w:hAnsi="Arial" w:cs="Arial"/>
      <w:sz w:val="18"/>
    </w:rPr>
  </w:style>
  <w:style w:type="character" w:customStyle="1" w:styleId="Fetmarkerad">
    <w:name w:val="Fetmarkerad"/>
    <w:basedOn w:val="Standardstycketeckensnitt"/>
    <w:qFormat/>
    <w:rsid w:val="00077946"/>
    <w:rPr>
      <w:rFonts w:ascii="Arial" w:hAnsi="Arial"/>
      <w:b/>
    </w:rPr>
  </w:style>
  <w:style w:type="numbering" w:customStyle="1" w:styleId="Formatmall1">
    <w:name w:val="Formatmall1"/>
    <w:uiPriority w:val="99"/>
    <w:rsid w:val="0048705B"/>
    <w:pPr>
      <w:numPr>
        <w:numId w:val="13"/>
      </w:numPr>
    </w:pPr>
  </w:style>
  <w:style w:type="character" w:customStyle="1" w:styleId="Rubrik1Char">
    <w:name w:val="Rubrik 1 Char"/>
    <w:basedOn w:val="Standardstycketeckensnitt"/>
    <w:link w:val="Rubrik1"/>
    <w:rsid w:val="009F51F8"/>
    <w:rPr>
      <w:rFonts w:ascii="Arial Black" w:hAnsi="Arial Black"/>
      <w:b/>
      <w:sz w:val="64"/>
    </w:rPr>
  </w:style>
  <w:style w:type="character" w:customStyle="1" w:styleId="Rubrik2Char">
    <w:name w:val="Rubrik 2 Char"/>
    <w:basedOn w:val="Standardstycketeckensnitt"/>
    <w:link w:val="Rubrik2"/>
    <w:rsid w:val="003D707D"/>
    <w:rPr>
      <w:rFonts w:ascii="Arial" w:hAnsi="Arial"/>
      <w:b/>
      <w:sz w:val="28"/>
    </w:rPr>
  </w:style>
  <w:style w:type="paragraph" w:customStyle="1" w:styleId="Instruktioner">
    <w:name w:val="Instruktioner"/>
    <w:qFormat/>
    <w:rsid w:val="00532994"/>
    <w:pPr>
      <w:numPr>
        <w:numId w:val="21"/>
      </w:numPr>
      <w:spacing w:after="80" w:line="360" w:lineRule="auto"/>
      <w:ind w:left="284" w:hanging="284"/>
    </w:pPr>
    <w:rPr>
      <w:rFonts w:ascii="Arial" w:hAnsi="Arial"/>
      <w:bCs/>
      <w:color w:val="000000" w:themeColor="text1"/>
      <w:sz w:val="16"/>
      <w:szCs w:val="22"/>
    </w:rPr>
  </w:style>
  <w:style w:type="paragraph" w:customStyle="1" w:styleId="Rubrik1Mindre">
    <w:name w:val="Rubrik 1_Mindre"/>
    <w:basedOn w:val="Rubrik1"/>
    <w:next w:val="Rubrik2Mindre"/>
    <w:link w:val="Rubrik1MindreChar"/>
    <w:qFormat/>
    <w:rsid w:val="003D707D"/>
    <w:pPr>
      <w:spacing w:line="640" w:lineRule="exact"/>
    </w:pPr>
    <w:rPr>
      <w:b w:val="0"/>
      <w:sz w:val="52"/>
    </w:rPr>
  </w:style>
  <w:style w:type="paragraph" w:customStyle="1" w:styleId="Rubrik2Mindre">
    <w:name w:val="Rubrik 2_Mindre"/>
    <w:basedOn w:val="Rubrik2"/>
    <w:link w:val="Rubrik2MindreChar"/>
    <w:qFormat/>
    <w:rsid w:val="003D707D"/>
    <w:pPr>
      <w:spacing w:after="160" w:line="320" w:lineRule="exact"/>
    </w:pPr>
    <w:rPr>
      <w:sz w:val="24"/>
    </w:rPr>
  </w:style>
  <w:style w:type="paragraph" w:customStyle="1" w:styleId="Faktatext">
    <w:name w:val="Faktatext"/>
    <w:qFormat/>
    <w:rsid w:val="000F52A6"/>
    <w:pPr>
      <w:spacing w:after="120" w:line="240" w:lineRule="exact"/>
    </w:pPr>
    <w:rPr>
      <w:rFonts w:ascii="Arial" w:hAnsi="Arial"/>
      <w:color w:val="000000" w:themeColor="text1"/>
      <w:sz w:val="18"/>
    </w:rPr>
  </w:style>
  <w:style w:type="paragraph" w:customStyle="1" w:styleId="Faktarubrik">
    <w:name w:val="Faktarubrik"/>
    <w:basedOn w:val="Normal"/>
    <w:next w:val="Faktatext"/>
    <w:qFormat/>
    <w:rsid w:val="000F52A6"/>
    <w:pPr>
      <w:spacing w:after="120" w:line="240" w:lineRule="exact"/>
    </w:pPr>
    <w:rPr>
      <w:rFonts w:ascii="Arial" w:hAnsi="Arial" w:cs="Arial"/>
      <w:b/>
      <w:color w:val="000000" w:themeColor="text1"/>
      <w:sz w:val="20"/>
      <w:szCs w:val="19"/>
    </w:rPr>
  </w:style>
  <w:style w:type="character" w:customStyle="1" w:styleId="Rubrik3Char">
    <w:name w:val="Rubrik 3 Char"/>
    <w:basedOn w:val="Standardstycketeckensnitt"/>
    <w:link w:val="Rubrik3"/>
    <w:rsid w:val="003D707D"/>
    <w:rPr>
      <w:rFonts w:ascii="Arial Black" w:hAnsi="Arial Black"/>
      <w:sz w:val="52"/>
    </w:rPr>
  </w:style>
  <w:style w:type="paragraph" w:customStyle="1" w:styleId="Brdtext28ptavstndefter">
    <w:name w:val="Brödtext_28 pt avstånd efter"/>
    <w:basedOn w:val="Brdtext"/>
    <w:next w:val="Brdtext"/>
    <w:qFormat/>
    <w:rsid w:val="00E16D75"/>
    <w:pPr>
      <w:spacing w:after="560"/>
    </w:pPr>
  </w:style>
  <w:style w:type="character" w:customStyle="1" w:styleId="Rubrik1MindreChar">
    <w:name w:val="Rubrik 1_Mindre Char"/>
    <w:basedOn w:val="Rubrik1Char"/>
    <w:link w:val="Rubrik1Mindre"/>
    <w:rsid w:val="00647196"/>
    <w:rPr>
      <w:rFonts w:ascii="Arial Black" w:hAnsi="Arial Black"/>
      <w:b w:val="0"/>
      <w:sz w:val="52"/>
    </w:rPr>
  </w:style>
  <w:style w:type="character" w:customStyle="1" w:styleId="Rubrik2MindreChar">
    <w:name w:val="Rubrik 2_Mindre Char"/>
    <w:basedOn w:val="Rubrik2Char"/>
    <w:link w:val="Rubrik2Mindre"/>
    <w:rsid w:val="00647196"/>
    <w:rPr>
      <w:rFonts w:ascii="Arial" w:hAnsi="Arial"/>
      <w:b/>
      <w:sz w:val="24"/>
    </w:rPr>
  </w:style>
  <w:style w:type="character" w:customStyle="1" w:styleId="Rubrik4Char">
    <w:name w:val="Rubrik 4 Char"/>
    <w:basedOn w:val="Standardstycketeckensnitt"/>
    <w:link w:val="Rubrik4"/>
    <w:rsid w:val="00647196"/>
    <w:rPr>
      <w:rFonts w:ascii="Arial Black" w:hAnsi="Arial Black"/>
      <w:sz w:val="22"/>
    </w:rPr>
  </w:style>
  <w:style w:type="paragraph" w:customStyle="1" w:styleId="06Aktiviteter">
    <w:name w:val="06_Aktiviteter"/>
    <w:qFormat/>
    <w:rsid w:val="00BC622F"/>
    <w:rPr>
      <w:rFonts w:ascii="Arial" w:eastAsiaTheme="minorHAnsi" w:hAnsi="Arial" w:cs="Arial"/>
      <w:b/>
      <w:color w:val="D87D1B"/>
      <w:sz w:val="32"/>
      <w:szCs w:val="33"/>
      <w:lang w:eastAsia="en-US"/>
    </w:rPr>
  </w:style>
  <w:style w:type="paragraph" w:customStyle="1" w:styleId="07Bodytext">
    <w:name w:val="07_Bodytext"/>
    <w:qFormat/>
    <w:rsid w:val="00BC622F"/>
    <w:rPr>
      <w:rFonts w:ascii="Arial" w:eastAsiaTheme="minorHAnsi" w:hAnsi="Arial" w:cs="Arial"/>
      <w:color w:val="000000"/>
      <w:sz w:val="32"/>
      <w:szCs w:val="3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77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3.png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image" Target="media/image5.w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oter" Target="footer4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ccmdata\mallar\Mallar%20f&#246;r%20grafiskt%20material\A5%20Folder_Med%20bild.dotx" TargetMode="External"/></Relationships>
</file>

<file path=word/theme/theme1.xml><?xml version="1.0" encoding="utf-8"?>
<a:theme xmlns:a="http://schemas.openxmlformats.org/drawingml/2006/main" name="Office-tema">
  <a:themeElements>
    <a:clrScheme name="Mallar för självhjälp">
      <a:dk1>
        <a:srgbClr val="000000"/>
      </a:dk1>
      <a:lt1>
        <a:srgbClr val="FFFFFF"/>
      </a:lt1>
      <a:dk2>
        <a:srgbClr val="000000"/>
      </a:dk2>
      <a:lt2>
        <a:srgbClr val="FFF9DE"/>
      </a:lt2>
      <a:accent1>
        <a:srgbClr val="FFCC01"/>
      </a:accent1>
      <a:accent2>
        <a:srgbClr val="EF7D00"/>
      </a:accent2>
      <a:accent3>
        <a:srgbClr val="E84E0D"/>
      </a:accent3>
      <a:accent4>
        <a:srgbClr val="D41318"/>
      </a:accent4>
      <a:accent5>
        <a:srgbClr val="B5201F"/>
      </a:accent5>
      <a:accent6>
        <a:srgbClr val="8D2227"/>
      </a:accent6>
      <a:hlink>
        <a:srgbClr val="0000EE"/>
      </a:hlink>
      <a:folHlink>
        <a:srgbClr val="551A8B"/>
      </a:folHlink>
    </a:clrScheme>
    <a:fontScheme name="Själv hjälp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0d0fa46-ed20-4e73-8cd0-e032b3f004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2CE83FBFFB0643B5838889A3C66C75" ma:contentTypeVersion="14" ma:contentTypeDescription="Create a new document." ma:contentTypeScope="" ma:versionID="9cb8e22296a6be84131bb0351986fef0">
  <xsd:schema xmlns:xsd="http://www.w3.org/2001/XMLSchema" xmlns:xs="http://www.w3.org/2001/XMLSchema" xmlns:p="http://schemas.microsoft.com/office/2006/metadata/properties" xmlns:ns3="60d0fa46-ed20-4e73-8cd0-e032b3f004cc" xmlns:ns4="08101b5f-0204-4b19-a607-6d8e4a8c97cb" targetNamespace="http://schemas.microsoft.com/office/2006/metadata/properties" ma:root="true" ma:fieldsID="3c363c205a809b83599e17d9da70fa12" ns3:_="" ns4:_="">
    <xsd:import namespace="60d0fa46-ed20-4e73-8cd0-e032b3f004cc"/>
    <xsd:import namespace="08101b5f-0204-4b19-a607-6d8e4a8c97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d0fa46-ed20-4e73-8cd0-e032b3f004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01b5f-0204-4b19-a607-6d8e4a8c97c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3589D-CEFE-4147-A7FE-27A52FFE01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C153A4-7DFA-4277-AC35-375E19CF5403}">
  <ds:schemaRefs>
    <ds:schemaRef ds:uri="http://schemas.microsoft.com/office/2006/metadata/properties"/>
    <ds:schemaRef ds:uri="http://schemas.microsoft.com/office/infopath/2007/PartnerControls"/>
    <ds:schemaRef ds:uri="60d0fa46-ed20-4e73-8cd0-e032b3f004cc"/>
  </ds:schemaRefs>
</ds:datastoreItem>
</file>

<file path=customXml/itemProps3.xml><?xml version="1.0" encoding="utf-8"?>
<ds:datastoreItem xmlns:ds="http://schemas.openxmlformats.org/officeDocument/2006/customXml" ds:itemID="{22585840-0688-4D55-AEB3-9939B27AC3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d0fa46-ed20-4e73-8cd0-e032b3f004cc"/>
    <ds:schemaRef ds:uri="08101b5f-0204-4b19-a607-6d8e4a8c97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C74F60-CD5C-4718-8446-55E5F8729BC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a1fe8f8-62c5-428a-8034-038bc8a6cf66}" enabled="0" method="" siteId="{fa1fe8f8-62c5-428a-8034-038bc8a6cf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A5 Folder_Med bild</Template>
  <TotalTime>1</TotalTime>
  <Pages>2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Karlstads kommun</Company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Nihlzon</dc:creator>
  <cp:keywords/>
  <dc:description/>
  <cp:lastModifiedBy>FUB Karlstad</cp:lastModifiedBy>
  <cp:revision>2</cp:revision>
  <cp:lastPrinted>2026-09-01T12:43:00Z</cp:lastPrinted>
  <dcterms:created xsi:type="dcterms:W3CDTF">2026-09-22T09:34:00Z</dcterms:created>
  <dcterms:modified xsi:type="dcterms:W3CDTF">2026-09-22T09:34:00Z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0x010100992CE83FBFFB0643B5838889A3C66C75</vt:lpwstr>
  </property>
  <property fmtid="{D5CDD505-2E9C-101B-9397-08002B2CF9AE}" pid="3" name="kdKonfidentialitetsklass">
    <vt:lpwstr>3;#1 - Normala krav|55a84703-1395-486b-81e1-0091c67d8a0e</vt:lpwstr>
  </property>
  <property fmtid="{D5CDD505-2E9C-101B-9397-08002B2CF9AE}" pid="4" name="MediaServiceImageTags">
    <vt:lpwstr/>
  </property>
  <property fmtid="{D5CDD505-2E9C-101B-9397-08002B2CF9AE}" pid="5" name="i72cd72ec4c14244a2a3470d6f3e9a7c">
    <vt:lpwstr>Ej process|a86c2502-7b97-41b0-90df-5b8d5f2ce7ca</vt:lpwstr>
  </property>
  <property fmtid="{D5CDD505-2E9C-101B-9397-08002B2CF9AE}" pid="6" name="d0eac89a2fb94daab383466ffa505889">
    <vt:lpwstr>Kommunledningskontoret|0d9273dc-8889-4651-b3a7-2722fe08f1ab</vt:lpwstr>
  </property>
  <property fmtid="{D5CDD505-2E9C-101B-9397-08002B2CF9AE}" pid="7" name="af9fe63a9c7c4bf09c60eaa4de7b5bcf">
    <vt:lpwstr>1 - Normala krav|55a84703-1395-486b-81e1-0091c67d8a0e</vt:lpwstr>
  </property>
  <property fmtid="{D5CDD505-2E9C-101B-9397-08002B2CF9AE}" pid="8" name="kdHandlingstyp">
    <vt:lpwstr>1;#Dokument|5c09fdb5-f032-4876-8da2-f1ca59c040a3</vt:lpwstr>
  </property>
  <property fmtid="{D5CDD505-2E9C-101B-9397-08002B2CF9AE}" pid="9" name="kdProcess">
    <vt:lpwstr>5;#Ej process|a86c2502-7b97-41b0-90df-5b8d5f2ce7ca</vt:lpwstr>
  </property>
  <property fmtid="{D5CDD505-2E9C-101B-9397-08002B2CF9AE}" pid="10" name="TaxCatchAll">
    <vt:lpwstr>5;#Ej process|a86c2502-7b97-41b0-90df-5b8d5f2ce7ca;#4;#Aktuellt|4ffc7aaa-9fec-4498-ba31-fca1cefbade4;#3;#1 - Normala krav|55a84703-1395-486b-81e1-0091c67d8a0e;#2;#Kommunledningskontoret|0d9273dc-8889-4651-b3a7-2722fe08f1ab;#1;#Dokument|5c09fdb5-f032-4876-8da2-f1ca59c040a3</vt:lpwstr>
  </property>
  <property fmtid="{D5CDD505-2E9C-101B-9397-08002B2CF9AE}" pid="11" name="kdGallring">
    <vt:lpwstr>4;#Aktuellt|4ffc7aaa-9fec-4498-ba31-fca1cefbade4</vt:lpwstr>
  </property>
  <property fmtid="{D5CDD505-2E9C-101B-9397-08002B2CF9AE}" pid="12" name="o1f3a5551bf745ab99b2b0cda3ee02cf">
    <vt:lpwstr>Dokument|5c09fdb5-f032-4876-8da2-f1ca59c040a3</vt:lpwstr>
  </property>
  <property fmtid="{D5CDD505-2E9C-101B-9397-08002B2CF9AE}" pid="13" name="mc7df0365ace4028b33c75187479c270">
    <vt:lpwstr>Aktuellt|4ffc7aaa-9fec-4498-ba31-fca1cefbade4</vt:lpwstr>
  </property>
  <property fmtid="{D5CDD505-2E9C-101B-9397-08002B2CF9AE}" pid="14" name="kdUtfardandeOrganisation">
    <vt:lpwstr>2;#Kommunledningskontoret|0d9273dc-8889-4651-b3a7-2722fe08f1ab</vt:lpwstr>
  </property>
  <property fmtid="{D5CDD505-2E9C-101B-9397-08002B2CF9AE}" pid="15" name="_activity">
    <vt:lpwstr/>
  </property>
</Properties>
</file>