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0CAFE" w14:textId="77777777" w:rsidR="004D39A9" w:rsidRPr="001910A7" w:rsidRDefault="004D39A9" w:rsidP="00521B5A">
      <w:pPr>
        <w:tabs>
          <w:tab w:val="left" w:pos="5040"/>
        </w:tabs>
        <w:rPr>
          <w:rFonts w:asciiTheme="minorHAnsi" w:hAnsiTheme="minorHAnsi" w:cstheme="minorHAnsi"/>
          <w:b/>
          <w:sz w:val="72"/>
          <w:szCs w:val="72"/>
        </w:rPr>
      </w:pPr>
      <w:r w:rsidRPr="001910A7">
        <w:rPr>
          <w:rFonts w:asciiTheme="minorHAnsi" w:hAnsiTheme="minorHAnsi" w:cstheme="minorHAnsi"/>
          <w:b/>
          <w:sz w:val="72"/>
          <w:szCs w:val="72"/>
        </w:rPr>
        <w:t>Karlstad med omnejd</w:t>
      </w:r>
    </w:p>
    <w:p w14:paraId="0BC85E66" w14:textId="77777777" w:rsidR="00917D12" w:rsidRPr="001910A7" w:rsidRDefault="00917D12" w:rsidP="00917D12">
      <w:pPr>
        <w:tabs>
          <w:tab w:val="left" w:pos="5040"/>
        </w:tabs>
        <w:rPr>
          <w:rFonts w:asciiTheme="minorHAnsi" w:hAnsiTheme="minorHAnsi" w:cstheme="minorHAnsi"/>
          <w:b/>
          <w:sz w:val="72"/>
          <w:szCs w:val="72"/>
        </w:rPr>
      </w:pPr>
      <w:r w:rsidRPr="001910A7">
        <w:rPr>
          <w:rFonts w:asciiTheme="minorHAnsi" w:hAnsiTheme="minorHAnsi" w:cstheme="minorHAnsi"/>
          <w:b/>
          <w:sz w:val="72"/>
          <w:szCs w:val="72"/>
        </w:rPr>
        <w:t>Värmland</w:t>
      </w:r>
    </w:p>
    <w:p w14:paraId="20DA26A7" w14:textId="77777777" w:rsidR="004D39A9" w:rsidRPr="001910A7" w:rsidRDefault="004D39A9" w:rsidP="00521B5A">
      <w:pPr>
        <w:tabs>
          <w:tab w:val="left" w:pos="5040"/>
        </w:tabs>
        <w:rPr>
          <w:rFonts w:asciiTheme="minorHAnsi" w:hAnsiTheme="minorHAnsi" w:cstheme="minorHAnsi"/>
          <w:b/>
          <w:sz w:val="56"/>
          <w:szCs w:val="56"/>
        </w:rPr>
      </w:pPr>
    </w:p>
    <w:p w14:paraId="6C09A5F6" w14:textId="1668A365" w:rsidR="004D39A9" w:rsidRPr="00DA4B1B" w:rsidRDefault="004D39A9" w:rsidP="00521B5A">
      <w:pPr>
        <w:tabs>
          <w:tab w:val="left" w:pos="5040"/>
        </w:tabs>
        <w:rPr>
          <w:rFonts w:asciiTheme="minorHAnsi" w:hAnsiTheme="minorHAnsi" w:cstheme="minorHAnsi"/>
          <w:b/>
          <w:sz w:val="40"/>
          <w:szCs w:val="40"/>
        </w:rPr>
      </w:pPr>
      <w:r w:rsidRPr="001910A7">
        <w:rPr>
          <w:rFonts w:asciiTheme="minorHAnsi" w:hAnsiTheme="minorHAnsi" w:cstheme="minorHAnsi"/>
          <w:b/>
          <w:sz w:val="56"/>
          <w:szCs w:val="56"/>
        </w:rPr>
        <w:t xml:space="preserve">Telefon kansliet:  </w:t>
      </w:r>
      <w:r w:rsidR="00DA4B1B" w:rsidRPr="00DA4B1B">
        <w:rPr>
          <w:rFonts w:asciiTheme="minorHAnsi" w:hAnsiTheme="minorHAnsi" w:cstheme="minorHAnsi"/>
          <w:b/>
          <w:sz w:val="40"/>
          <w:szCs w:val="40"/>
        </w:rPr>
        <w:t>070-605 26 20</w:t>
      </w:r>
      <w:r w:rsidR="00E12BB9">
        <w:rPr>
          <w:rFonts w:asciiTheme="minorHAnsi" w:hAnsiTheme="minorHAnsi" w:cstheme="minorHAnsi"/>
          <w:b/>
          <w:sz w:val="40"/>
          <w:szCs w:val="40"/>
        </w:rPr>
        <w:t xml:space="preserve">, </w:t>
      </w:r>
      <w:r w:rsidR="00E12BB9" w:rsidRPr="00DA4B1B">
        <w:rPr>
          <w:rFonts w:asciiTheme="minorHAnsi" w:hAnsiTheme="minorHAnsi" w:cstheme="minorHAnsi"/>
          <w:b/>
          <w:sz w:val="40"/>
          <w:szCs w:val="40"/>
        </w:rPr>
        <w:t>054-15 26 51,</w:t>
      </w:r>
    </w:p>
    <w:p w14:paraId="4930D1A4" w14:textId="02A22268" w:rsidR="004D39A9" w:rsidRPr="005C08DC" w:rsidRDefault="00DA4B1B" w:rsidP="00521B5A">
      <w:pPr>
        <w:tabs>
          <w:tab w:val="left" w:pos="5040"/>
        </w:tabs>
        <w:rPr>
          <w:rFonts w:asciiTheme="minorHAnsi" w:hAnsiTheme="minorHAnsi" w:cstheme="minorHAnsi"/>
          <w:b/>
          <w:sz w:val="40"/>
          <w:szCs w:val="40"/>
        </w:rPr>
      </w:pPr>
      <w:r w:rsidRPr="005C08DC">
        <w:rPr>
          <w:rFonts w:asciiTheme="minorHAnsi" w:hAnsiTheme="minorHAnsi" w:cstheme="minorHAnsi"/>
          <w:b/>
          <w:sz w:val="40"/>
          <w:szCs w:val="40"/>
        </w:rPr>
        <w:t xml:space="preserve">E-post: </w:t>
      </w:r>
      <w:hyperlink r:id="rId7" w:history="1">
        <w:r w:rsidRPr="005C08DC">
          <w:rPr>
            <w:rStyle w:val="Hyperlnk"/>
            <w:rFonts w:asciiTheme="minorHAnsi" w:hAnsiTheme="minorHAnsi" w:cstheme="minorHAnsi"/>
            <w:b/>
            <w:sz w:val="40"/>
            <w:szCs w:val="40"/>
          </w:rPr>
          <w:t>info@fubkarlstad.se</w:t>
        </w:r>
      </w:hyperlink>
    </w:p>
    <w:p w14:paraId="10EC119C" w14:textId="77777777" w:rsidR="00DA4B1B" w:rsidRPr="005C08DC" w:rsidRDefault="00DA4B1B" w:rsidP="00521B5A">
      <w:pPr>
        <w:tabs>
          <w:tab w:val="left" w:pos="5040"/>
        </w:tabs>
        <w:rPr>
          <w:rFonts w:asciiTheme="minorHAnsi" w:hAnsiTheme="minorHAnsi" w:cstheme="minorHAnsi"/>
          <w:b/>
          <w:sz w:val="40"/>
          <w:szCs w:val="40"/>
        </w:rPr>
      </w:pPr>
    </w:p>
    <w:p w14:paraId="7B8A5785" w14:textId="5E369031" w:rsidR="0044733D" w:rsidRPr="005C08DC" w:rsidRDefault="004D39A9" w:rsidP="00521B5A">
      <w:pPr>
        <w:tabs>
          <w:tab w:val="left" w:pos="5040"/>
        </w:tabs>
        <w:rPr>
          <w:rFonts w:asciiTheme="minorHAnsi" w:hAnsiTheme="minorHAnsi" w:cstheme="minorHAnsi"/>
          <w:b/>
          <w:sz w:val="56"/>
          <w:szCs w:val="56"/>
        </w:rPr>
      </w:pPr>
      <w:r w:rsidRPr="005C08DC">
        <w:rPr>
          <w:rFonts w:asciiTheme="minorHAnsi" w:hAnsiTheme="minorHAnsi" w:cstheme="minorHAnsi"/>
          <w:b/>
          <w:sz w:val="56"/>
          <w:szCs w:val="56"/>
        </w:rPr>
        <w:t>Öppettider</w:t>
      </w:r>
      <w:r w:rsidR="00F0068C">
        <w:rPr>
          <w:rFonts w:asciiTheme="minorHAnsi" w:hAnsiTheme="minorHAnsi" w:cstheme="minorHAnsi"/>
          <w:b/>
          <w:sz w:val="56"/>
          <w:szCs w:val="56"/>
        </w:rPr>
        <w:t xml:space="preserve"> / Telefontider</w:t>
      </w:r>
      <w:r w:rsidRPr="005C08DC">
        <w:rPr>
          <w:rFonts w:asciiTheme="minorHAnsi" w:hAnsiTheme="minorHAnsi" w:cstheme="minorHAnsi"/>
          <w:b/>
          <w:sz w:val="56"/>
          <w:szCs w:val="56"/>
        </w:rPr>
        <w:t xml:space="preserve"> kansliet:</w:t>
      </w:r>
    </w:p>
    <w:p w14:paraId="057EC314" w14:textId="77777777" w:rsidR="00F27A52" w:rsidRPr="005C08DC" w:rsidRDefault="00F27A52" w:rsidP="00521B5A">
      <w:pPr>
        <w:tabs>
          <w:tab w:val="left" w:pos="5040"/>
        </w:tabs>
        <w:rPr>
          <w:b/>
          <w:sz w:val="56"/>
          <w:szCs w:val="56"/>
        </w:rPr>
      </w:pPr>
    </w:p>
    <w:p w14:paraId="4CAE93C9" w14:textId="3781D1EA" w:rsidR="00B317EE" w:rsidRDefault="00E12BB9" w:rsidP="00521B5A">
      <w:pPr>
        <w:tabs>
          <w:tab w:val="left" w:pos="5040"/>
        </w:tabs>
        <w:rPr>
          <w:rFonts w:asciiTheme="minorHAnsi" w:hAnsiTheme="minorHAnsi" w:cstheme="minorHAnsi"/>
          <w:b/>
          <w:color w:val="FF0000"/>
          <w:sz w:val="48"/>
          <w:szCs w:val="48"/>
        </w:rPr>
      </w:pPr>
      <w:r>
        <w:rPr>
          <w:rFonts w:asciiTheme="minorHAnsi" w:hAnsiTheme="minorHAnsi" w:cstheme="minorHAnsi"/>
          <w:b/>
          <w:color w:val="FF0000"/>
          <w:sz w:val="48"/>
          <w:szCs w:val="48"/>
        </w:rPr>
        <w:t>Måndag</w:t>
      </w:r>
      <w:r w:rsidR="00F0068C">
        <w:rPr>
          <w:rFonts w:asciiTheme="minorHAnsi" w:hAnsiTheme="minorHAnsi" w:cstheme="minorHAnsi"/>
          <w:b/>
          <w:color w:val="FF0000"/>
          <w:sz w:val="48"/>
          <w:szCs w:val="48"/>
        </w:rPr>
        <w:t xml:space="preserve"> &amp; tisdag</w:t>
      </w:r>
      <w:r>
        <w:rPr>
          <w:rFonts w:asciiTheme="minorHAnsi" w:hAnsiTheme="minorHAnsi" w:cstheme="minorHAnsi"/>
          <w:b/>
          <w:color w:val="FF0000"/>
          <w:sz w:val="48"/>
          <w:szCs w:val="48"/>
        </w:rPr>
        <w:t xml:space="preserve"> kl. </w:t>
      </w:r>
      <w:r w:rsidR="001870CE">
        <w:rPr>
          <w:rFonts w:asciiTheme="minorHAnsi" w:hAnsiTheme="minorHAnsi" w:cstheme="minorHAnsi"/>
          <w:b/>
          <w:color w:val="FF0000"/>
          <w:sz w:val="48"/>
          <w:szCs w:val="48"/>
        </w:rPr>
        <w:t>9.00-12.00</w:t>
      </w:r>
    </w:p>
    <w:p w14:paraId="240E1690" w14:textId="5DC29B77" w:rsidR="00F0068C" w:rsidRDefault="00F0068C" w:rsidP="00521B5A">
      <w:pPr>
        <w:tabs>
          <w:tab w:val="left" w:pos="5040"/>
        </w:tabs>
        <w:rPr>
          <w:rFonts w:asciiTheme="minorHAnsi" w:hAnsiTheme="minorHAnsi" w:cstheme="minorHAnsi"/>
          <w:b/>
          <w:color w:val="FF0000"/>
          <w:sz w:val="48"/>
          <w:szCs w:val="48"/>
        </w:rPr>
      </w:pPr>
      <w:r>
        <w:rPr>
          <w:rFonts w:asciiTheme="minorHAnsi" w:hAnsiTheme="minorHAnsi" w:cstheme="minorHAnsi"/>
          <w:b/>
          <w:color w:val="FF0000"/>
          <w:sz w:val="48"/>
          <w:szCs w:val="48"/>
        </w:rPr>
        <w:t>Onsdag: ingen telefontid</w:t>
      </w:r>
    </w:p>
    <w:p w14:paraId="49C7FB86" w14:textId="06417352" w:rsidR="00F0068C" w:rsidRDefault="00F0068C" w:rsidP="00521B5A">
      <w:pPr>
        <w:tabs>
          <w:tab w:val="left" w:pos="5040"/>
        </w:tabs>
        <w:rPr>
          <w:rFonts w:asciiTheme="minorHAnsi" w:hAnsiTheme="minorHAnsi" w:cstheme="minorHAnsi"/>
          <w:b/>
          <w:color w:val="FF0000"/>
          <w:sz w:val="48"/>
          <w:szCs w:val="48"/>
        </w:rPr>
      </w:pPr>
      <w:r>
        <w:rPr>
          <w:rFonts w:asciiTheme="minorHAnsi" w:hAnsiTheme="minorHAnsi" w:cstheme="minorHAnsi"/>
          <w:b/>
          <w:color w:val="FF0000"/>
          <w:sz w:val="48"/>
          <w:szCs w:val="48"/>
        </w:rPr>
        <w:t xml:space="preserve">Torsdag kl. </w:t>
      </w:r>
      <w:r w:rsidR="001870CE">
        <w:rPr>
          <w:rFonts w:asciiTheme="minorHAnsi" w:hAnsiTheme="minorHAnsi" w:cstheme="minorHAnsi"/>
          <w:b/>
          <w:color w:val="FF0000"/>
          <w:sz w:val="48"/>
          <w:szCs w:val="48"/>
        </w:rPr>
        <w:t>9.00-12.00</w:t>
      </w:r>
    </w:p>
    <w:p w14:paraId="3A85175D" w14:textId="77777777" w:rsidR="001870CE" w:rsidRDefault="00F0068C" w:rsidP="00521B5A">
      <w:pPr>
        <w:tabs>
          <w:tab w:val="left" w:pos="5040"/>
        </w:tabs>
        <w:rPr>
          <w:rFonts w:asciiTheme="minorHAnsi" w:hAnsiTheme="minorHAnsi" w:cstheme="minorHAnsi"/>
          <w:b/>
          <w:color w:val="FF0000"/>
          <w:sz w:val="48"/>
          <w:szCs w:val="48"/>
        </w:rPr>
      </w:pPr>
      <w:r>
        <w:rPr>
          <w:rFonts w:asciiTheme="minorHAnsi" w:hAnsiTheme="minorHAnsi" w:cstheme="minorHAnsi"/>
          <w:b/>
          <w:color w:val="FF0000"/>
          <w:sz w:val="48"/>
          <w:szCs w:val="48"/>
        </w:rPr>
        <w:t xml:space="preserve">Fredagar: telefontid </w:t>
      </w:r>
      <w:r w:rsidR="001870CE">
        <w:rPr>
          <w:rFonts w:asciiTheme="minorHAnsi" w:hAnsiTheme="minorHAnsi" w:cstheme="minorHAnsi"/>
          <w:b/>
          <w:color w:val="FF0000"/>
          <w:sz w:val="48"/>
          <w:szCs w:val="48"/>
        </w:rPr>
        <w:t>9.00-12.00</w:t>
      </w:r>
      <w:r>
        <w:rPr>
          <w:rFonts w:asciiTheme="minorHAnsi" w:hAnsiTheme="minorHAnsi" w:cstheme="minorHAnsi"/>
          <w:b/>
          <w:color w:val="FF0000"/>
          <w:sz w:val="48"/>
          <w:szCs w:val="48"/>
        </w:rPr>
        <w:t xml:space="preserve"> </w:t>
      </w:r>
    </w:p>
    <w:p w14:paraId="0987FB12" w14:textId="051CBCD6" w:rsidR="00F0068C" w:rsidRDefault="00F0068C" w:rsidP="00521B5A">
      <w:pPr>
        <w:tabs>
          <w:tab w:val="left" w:pos="5040"/>
        </w:tabs>
        <w:rPr>
          <w:rFonts w:asciiTheme="minorHAnsi" w:hAnsiTheme="minorHAnsi" w:cstheme="minorHAnsi"/>
          <w:b/>
          <w:color w:val="FF0000"/>
          <w:sz w:val="48"/>
          <w:szCs w:val="48"/>
        </w:rPr>
      </w:pPr>
      <w:r>
        <w:rPr>
          <w:rFonts w:asciiTheme="minorHAnsi" w:hAnsiTheme="minorHAnsi" w:cstheme="minorHAnsi"/>
          <w:b/>
          <w:color w:val="FF0000"/>
          <w:sz w:val="48"/>
          <w:szCs w:val="48"/>
        </w:rPr>
        <w:t>kansliet är stängt.</w:t>
      </w:r>
    </w:p>
    <w:p w14:paraId="63DC7EB7" w14:textId="1231A753" w:rsidR="00E12BB9" w:rsidRPr="003B31DB" w:rsidRDefault="00E12BB9" w:rsidP="00521B5A">
      <w:pPr>
        <w:tabs>
          <w:tab w:val="left" w:pos="5040"/>
        </w:tabs>
        <w:rPr>
          <w:rFonts w:asciiTheme="minorHAnsi" w:hAnsiTheme="minorHAnsi" w:cstheme="minorHAnsi"/>
          <w:b/>
          <w:color w:val="FF0000"/>
          <w:sz w:val="48"/>
          <w:szCs w:val="48"/>
        </w:rPr>
      </w:pPr>
      <w:r>
        <w:rPr>
          <w:rFonts w:asciiTheme="minorHAnsi" w:hAnsiTheme="minorHAnsi" w:cstheme="minorHAnsi"/>
          <w:b/>
          <w:color w:val="FF0000"/>
          <w:sz w:val="48"/>
          <w:szCs w:val="48"/>
        </w:rPr>
        <w:t>Ring om du vill komma en annan tid.</w:t>
      </w:r>
    </w:p>
    <w:p w14:paraId="327D4FFC" w14:textId="77777777" w:rsidR="00EC0CF0" w:rsidRPr="003B31DB" w:rsidRDefault="00EC0CF0" w:rsidP="00521B5A">
      <w:pPr>
        <w:tabs>
          <w:tab w:val="left" w:pos="5040"/>
        </w:tabs>
        <w:rPr>
          <w:b/>
          <w:color w:val="FF0000"/>
          <w:sz w:val="48"/>
          <w:szCs w:val="48"/>
        </w:rPr>
      </w:pPr>
    </w:p>
    <w:p w14:paraId="504D44C9" w14:textId="77777777" w:rsidR="00FE1D69" w:rsidRPr="003B31DB" w:rsidRDefault="00FE1D69" w:rsidP="00521B5A">
      <w:pPr>
        <w:tabs>
          <w:tab w:val="left" w:pos="5040"/>
        </w:tabs>
        <w:rPr>
          <w:b/>
          <w:color w:val="FF0000"/>
          <w:sz w:val="48"/>
          <w:szCs w:val="48"/>
        </w:rPr>
      </w:pPr>
    </w:p>
    <w:p w14:paraId="4A9FFC72" w14:textId="76A476FB" w:rsidR="00E8361B" w:rsidRPr="003B31DB" w:rsidRDefault="00E8361B" w:rsidP="00521B5A">
      <w:pPr>
        <w:tabs>
          <w:tab w:val="left" w:pos="5040"/>
        </w:tabs>
        <w:rPr>
          <w:bCs/>
          <w:color w:val="000000" w:themeColor="text1"/>
          <w:sz w:val="48"/>
          <w:szCs w:val="48"/>
        </w:rPr>
      </w:pPr>
    </w:p>
    <w:sectPr w:rsidR="00E8361B" w:rsidRPr="003B31DB" w:rsidSect="00AE7617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B24DE" w14:textId="77777777" w:rsidR="00027F8B" w:rsidRDefault="00027F8B">
      <w:r>
        <w:separator/>
      </w:r>
    </w:p>
  </w:endnote>
  <w:endnote w:type="continuationSeparator" w:id="0">
    <w:p w14:paraId="3D3BCBC6" w14:textId="77777777" w:rsidR="00027F8B" w:rsidRDefault="00027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99987" w14:textId="77777777" w:rsidR="0083316A" w:rsidRDefault="0083316A" w:rsidP="00AE7617">
    <w:pPr>
      <w:pStyle w:val="Sidfot"/>
      <w:pBdr>
        <w:top w:val="single" w:sz="12" w:space="1" w:color="auto"/>
      </w:pBdr>
      <w:spacing w:before="12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042B1" w14:textId="77777777" w:rsidR="00027F8B" w:rsidRDefault="00027F8B">
      <w:r>
        <w:separator/>
      </w:r>
    </w:p>
  </w:footnote>
  <w:footnote w:type="continuationSeparator" w:id="0">
    <w:p w14:paraId="5F263BBE" w14:textId="77777777" w:rsidR="00027F8B" w:rsidRDefault="00027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851EE" w14:textId="569B93E2" w:rsidR="0083316A" w:rsidRDefault="00F0068C" w:rsidP="001B7AB7">
    <w:pPr>
      <w:pStyle w:val="Sidhuvud"/>
      <w:rPr>
        <w:sz w:val="28"/>
      </w:rPr>
    </w:pPr>
    <w:r>
      <w:rPr>
        <w:noProof/>
      </w:rPr>
      <w:drawing>
        <wp:inline distT="0" distB="0" distL="0" distR="0" wp14:anchorId="29853353" wp14:editId="760EB20B">
          <wp:extent cx="2209800" cy="1001395"/>
          <wp:effectExtent l="0" t="0" r="0" b="8255"/>
          <wp:docPr id="1" name="Bild 1" descr="FUB förenklad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 descr="FUB förenklad logotyp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00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5BE2EA" w14:textId="77777777" w:rsidR="0083316A" w:rsidRDefault="0083316A" w:rsidP="00DD523E">
    <w:pPr>
      <w:pStyle w:val="Sidhuvud"/>
      <w:tabs>
        <w:tab w:val="left" w:pos="2408"/>
      </w:tabs>
      <w:rPr>
        <w:sz w:val="28"/>
      </w:rPr>
    </w:pPr>
  </w:p>
  <w:p w14:paraId="2A1D017A" w14:textId="77777777" w:rsidR="0083316A" w:rsidRDefault="0083316A" w:rsidP="00DD523E">
    <w:pPr>
      <w:pStyle w:val="Sidhuvud"/>
      <w:tabs>
        <w:tab w:val="left" w:pos="2408"/>
      </w:tabs>
      <w:rPr>
        <w:sz w:val="28"/>
      </w:rPr>
    </w:pPr>
  </w:p>
  <w:p w14:paraId="35CE7053" w14:textId="77777777" w:rsidR="0083316A" w:rsidRDefault="0083316A" w:rsidP="00DD523E">
    <w:pPr>
      <w:pStyle w:val="Sidhuvud"/>
      <w:tabs>
        <w:tab w:val="left" w:pos="2408"/>
      </w:tabs>
      <w:rPr>
        <w:sz w:val="28"/>
      </w:rPr>
    </w:pPr>
  </w:p>
  <w:p w14:paraId="4BB7F32C" w14:textId="77777777" w:rsidR="0083316A" w:rsidRDefault="0083316A" w:rsidP="00DD523E">
    <w:pPr>
      <w:pStyle w:val="Sidhuvud"/>
      <w:tabs>
        <w:tab w:val="left" w:pos="240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AB7"/>
    <w:rsid w:val="00005E69"/>
    <w:rsid w:val="000249BE"/>
    <w:rsid w:val="00027F8B"/>
    <w:rsid w:val="00034C71"/>
    <w:rsid w:val="0006002F"/>
    <w:rsid w:val="00093D4C"/>
    <w:rsid w:val="000B03B7"/>
    <w:rsid w:val="000E0BC2"/>
    <w:rsid w:val="000E1821"/>
    <w:rsid w:val="00115170"/>
    <w:rsid w:val="001548AE"/>
    <w:rsid w:val="00172DDE"/>
    <w:rsid w:val="001870CE"/>
    <w:rsid w:val="001910A7"/>
    <w:rsid w:val="001B1E24"/>
    <w:rsid w:val="001B7AB7"/>
    <w:rsid w:val="00206FF1"/>
    <w:rsid w:val="00216E3F"/>
    <w:rsid w:val="00217F60"/>
    <w:rsid w:val="00255182"/>
    <w:rsid w:val="0026321A"/>
    <w:rsid w:val="002F121A"/>
    <w:rsid w:val="003067C9"/>
    <w:rsid w:val="0031515C"/>
    <w:rsid w:val="0033306C"/>
    <w:rsid w:val="003365A0"/>
    <w:rsid w:val="003767A5"/>
    <w:rsid w:val="003B31DB"/>
    <w:rsid w:val="00417D06"/>
    <w:rsid w:val="00421CD3"/>
    <w:rsid w:val="0042267E"/>
    <w:rsid w:val="00443403"/>
    <w:rsid w:val="0044733D"/>
    <w:rsid w:val="00452639"/>
    <w:rsid w:val="004A7739"/>
    <w:rsid w:val="004D39A9"/>
    <w:rsid w:val="00521B5A"/>
    <w:rsid w:val="00522741"/>
    <w:rsid w:val="005619CC"/>
    <w:rsid w:val="00584336"/>
    <w:rsid w:val="00587D80"/>
    <w:rsid w:val="005B0D09"/>
    <w:rsid w:val="005C08DC"/>
    <w:rsid w:val="005E5708"/>
    <w:rsid w:val="006070B5"/>
    <w:rsid w:val="00617D7E"/>
    <w:rsid w:val="00621C19"/>
    <w:rsid w:val="00652A7D"/>
    <w:rsid w:val="006858C6"/>
    <w:rsid w:val="006A3E2F"/>
    <w:rsid w:val="00706C09"/>
    <w:rsid w:val="00734160"/>
    <w:rsid w:val="00757787"/>
    <w:rsid w:val="00771CFA"/>
    <w:rsid w:val="007A3080"/>
    <w:rsid w:val="007B33DA"/>
    <w:rsid w:val="007F79DA"/>
    <w:rsid w:val="008214CE"/>
    <w:rsid w:val="0083316A"/>
    <w:rsid w:val="008425F1"/>
    <w:rsid w:val="00855687"/>
    <w:rsid w:val="00876EF7"/>
    <w:rsid w:val="00894C3C"/>
    <w:rsid w:val="008F12ED"/>
    <w:rsid w:val="00915F2A"/>
    <w:rsid w:val="00917D12"/>
    <w:rsid w:val="009647E2"/>
    <w:rsid w:val="009B43BC"/>
    <w:rsid w:val="009F07B2"/>
    <w:rsid w:val="009F619D"/>
    <w:rsid w:val="00A10CB8"/>
    <w:rsid w:val="00A27BD5"/>
    <w:rsid w:val="00A32383"/>
    <w:rsid w:val="00A3575C"/>
    <w:rsid w:val="00A65365"/>
    <w:rsid w:val="00A71EAA"/>
    <w:rsid w:val="00A84E46"/>
    <w:rsid w:val="00A866E4"/>
    <w:rsid w:val="00AD002A"/>
    <w:rsid w:val="00AD6DF0"/>
    <w:rsid w:val="00AE7617"/>
    <w:rsid w:val="00B13F8D"/>
    <w:rsid w:val="00B317EE"/>
    <w:rsid w:val="00B676D2"/>
    <w:rsid w:val="00B82D12"/>
    <w:rsid w:val="00C029E2"/>
    <w:rsid w:val="00C061A6"/>
    <w:rsid w:val="00C52104"/>
    <w:rsid w:val="00C75905"/>
    <w:rsid w:val="00CA0DA4"/>
    <w:rsid w:val="00D05DDD"/>
    <w:rsid w:val="00D136E7"/>
    <w:rsid w:val="00D85CB0"/>
    <w:rsid w:val="00D97D7B"/>
    <w:rsid w:val="00DA4B1B"/>
    <w:rsid w:val="00DC54C5"/>
    <w:rsid w:val="00DD523E"/>
    <w:rsid w:val="00E12BB9"/>
    <w:rsid w:val="00E3531F"/>
    <w:rsid w:val="00E8361B"/>
    <w:rsid w:val="00E90ADB"/>
    <w:rsid w:val="00EB5583"/>
    <w:rsid w:val="00EC0CF0"/>
    <w:rsid w:val="00F0068C"/>
    <w:rsid w:val="00F01A51"/>
    <w:rsid w:val="00F12BC9"/>
    <w:rsid w:val="00F27A52"/>
    <w:rsid w:val="00F547A9"/>
    <w:rsid w:val="00F613F9"/>
    <w:rsid w:val="00F81FCA"/>
    <w:rsid w:val="00FA15EF"/>
    <w:rsid w:val="00FD4F16"/>
    <w:rsid w:val="00FE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172467"/>
  <w15:chartTrackingRefBased/>
  <w15:docId w15:val="{6228AAE7-D804-4667-97B0-66C28420B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21B5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21B5A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8425F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25F1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26321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63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fubkarlstad.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v&#228;ndaren\Documents\FUB%20Karlstad\Brevmall,%20Karlsta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508B2-B7FD-4C66-AFA7-A34C89C0E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Brevmall, Karlstad</Template>
  <TotalTime>5</TotalTime>
  <Pages>1</Pages>
  <Words>56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FUB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Användaren</dc:creator>
  <cp:keywords/>
  <dc:description/>
  <cp:lastModifiedBy>FUB Karlstad</cp:lastModifiedBy>
  <cp:revision>4</cp:revision>
  <cp:lastPrinted>2023-01-12T07:46:00Z</cp:lastPrinted>
  <dcterms:created xsi:type="dcterms:W3CDTF">2023-10-02T11:43:00Z</dcterms:created>
  <dcterms:modified xsi:type="dcterms:W3CDTF">2023-10-03T06:22:00Z</dcterms:modified>
</cp:coreProperties>
</file>