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C6A0" w14:textId="77777777" w:rsidR="003E57C3" w:rsidRDefault="003E57C3" w:rsidP="003E57C3">
      <w:pPr>
        <w:spacing w:after="900" w:line="288" w:lineRule="auto"/>
        <w:sectPr w:rsidR="003E57C3" w:rsidSect="003E57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09" w:right="1474" w:bottom="2268" w:left="851" w:header="567" w:footer="567" w:gutter="0"/>
          <w:cols w:space="708"/>
          <w:titlePg/>
          <w:docGrid w:linePitch="360"/>
        </w:sectPr>
      </w:pPr>
      <w:r>
        <w:rPr>
          <w:noProof/>
          <w:lang w:eastAsia="sv-SE"/>
        </w:rPr>
        <w:drawing>
          <wp:inline distT="0" distB="0" distL="0" distR="0" wp14:anchorId="74C97920" wp14:editId="0AE2FE6B">
            <wp:extent cx="1620000" cy="397685"/>
            <wp:effectExtent l="0" t="0" r="0" b="2540"/>
            <wp:docPr id="314" name="Bildobjekt 314" descr="Mjölby kommuns logotyp samt bild med texten Världsvan och Hemkä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jolby_logo_4f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D5D2" w14:textId="7E600845" w:rsidR="007A6E5A" w:rsidRPr="00324F92" w:rsidRDefault="00CE310C" w:rsidP="00300A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Protokoll </w:t>
      </w:r>
      <w:r w:rsidR="00352969" w:rsidRPr="00324F92">
        <w:rPr>
          <w:b/>
          <w:sz w:val="22"/>
          <w:szCs w:val="22"/>
        </w:rPr>
        <w:t>samverkan LSS</w:t>
      </w:r>
    </w:p>
    <w:p w14:paraId="4915B021" w14:textId="4AC8F08C" w:rsidR="00352969" w:rsidRPr="00324F92" w:rsidRDefault="00C77696" w:rsidP="00300A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Lokal </w:t>
      </w:r>
      <w:r w:rsidR="008C4940">
        <w:rPr>
          <w:b/>
          <w:sz w:val="22"/>
          <w:szCs w:val="22"/>
        </w:rPr>
        <w:t>Viby</w:t>
      </w:r>
      <w:r w:rsidR="00352969" w:rsidRPr="00324F92">
        <w:rPr>
          <w:b/>
          <w:sz w:val="22"/>
          <w:szCs w:val="22"/>
        </w:rPr>
        <w:t>, Stadshuset Mjölby Kommun</w:t>
      </w:r>
    </w:p>
    <w:p w14:paraId="70B5B38E" w14:textId="54B2BD9A" w:rsidR="00FB5E84" w:rsidRDefault="00352969" w:rsidP="00300AF3">
      <w:pPr>
        <w:rPr>
          <w:b/>
          <w:sz w:val="22"/>
          <w:szCs w:val="22"/>
        </w:rPr>
      </w:pPr>
      <w:r w:rsidRPr="00324F92">
        <w:rPr>
          <w:b/>
          <w:sz w:val="22"/>
          <w:szCs w:val="22"/>
        </w:rPr>
        <w:t xml:space="preserve">Tid: </w:t>
      </w:r>
      <w:r w:rsidR="00D850CE">
        <w:rPr>
          <w:b/>
          <w:sz w:val="22"/>
          <w:szCs w:val="22"/>
        </w:rPr>
        <w:t>202</w:t>
      </w:r>
      <w:r w:rsidR="001636A1">
        <w:rPr>
          <w:b/>
          <w:sz w:val="22"/>
          <w:szCs w:val="22"/>
        </w:rPr>
        <w:t>6-</w:t>
      </w:r>
      <w:r w:rsidR="008C4940">
        <w:rPr>
          <w:b/>
          <w:sz w:val="22"/>
          <w:szCs w:val="22"/>
        </w:rPr>
        <w:t>05-11</w:t>
      </w:r>
      <w:r w:rsidR="000669DF">
        <w:rPr>
          <w:b/>
          <w:sz w:val="22"/>
          <w:szCs w:val="22"/>
        </w:rPr>
        <w:t xml:space="preserve"> </w:t>
      </w:r>
      <w:r w:rsidR="00C77696">
        <w:rPr>
          <w:b/>
          <w:sz w:val="22"/>
          <w:szCs w:val="22"/>
        </w:rPr>
        <w:t xml:space="preserve">13.00-15.00 </w:t>
      </w:r>
    </w:p>
    <w:p w14:paraId="4BAFB262" w14:textId="77777777" w:rsidR="00965787" w:rsidRPr="00965787" w:rsidRDefault="00965787" w:rsidP="00300AF3">
      <w:pPr>
        <w:rPr>
          <w:b/>
          <w:sz w:val="22"/>
          <w:szCs w:val="22"/>
        </w:rPr>
      </w:pPr>
    </w:p>
    <w:p w14:paraId="63D1FB22" w14:textId="77777777" w:rsidR="00352969" w:rsidRPr="00324F92" w:rsidRDefault="00352969" w:rsidP="00300AF3">
      <w:pPr>
        <w:rPr>
          <w:sz w:val="22"/>
          <w:szCs w:val="22"/>
        </w:rPr>
      </w:pPr>
      <w:r w:rsidRPr="00324F92">
        <w:rPr>
          <w:sz w:val="22"/>
          <w:szCs w:val="22"/>
        </w:rPr>
        <w:t>Maria Larsson FUB Mjölby</w:t>
      </w:r>
    </w:p>
    <w:p w14:paraId="099C2CE2" w14:textId="3603725C" w:rsidR="00352969" w:rsidRDefault="00B46477" w:rsidP="00300AF3">
      <w:pPr>
        <w:rPr>
          <w:sz w:val="22"/>
          <w:szCs w:val="22"/>
        </w:rPr>
      </w:pPr>
      <w:r>
        <w:rPr>
          <w:sz w:val="22"/>
          <w:szCs w:val="22"/>
        </w:rPr>
        <w:t xml:space="preserve">Annette Svensson </w:t>
      </w:r>
      <w:r w:rsidR="00352969" w:rsidRPr="00324F92">
        <w:rPr>
          <w:sz w:val="22"/>
          <w:szCs w:val="22"/>
        </w:rPr>
        <w:t xml:space="preserve">FUB Mjölby </w:t>
      </w:r>
    </w:p>
    <w:p w14:paraId="021409B8" w14:textId="6200D6D5" w:rsidR="004A45B9" w:rsidRDefault="004A45B9" w:rsidP="00300AF3">
      <w:pPr>
        <w:rPr>
          <w:sz w:val="22"/>
          <w:szCs w:val="22"/>
        </w:rPr>
      </w:pPr>
      <w:r>
        <w:rPr>
          <w:sz w:val="22"/>
          <w:szCs w:val="22"/>
        </w:rPr>
        <w:t>Johanna Englund FUB Mjölby</w:t>
      </w:r>
    </w:p>
    <w:p w14:paraId="5B4DE0BA" w14:textId="159400B2" w:rsidR="004A45B9" w:rsidRPr="00324F92" w:rsidRDefault="004A45B9" w:rsidP="00300AF3">
      <w:pPr>
        <w:rPr>
          <w:sz w:val="22"/>
          <w:szCs w:val="22"/>
        </w:rPr>
      </w:pPr>
      <w:r>
        <w:rPr>
          <w:sz w:val="22"/>
          <w:szCs w:val="22"/>
        </w:rPr>
        <w:t>Anna Paulsen Autism Östergötland</w:t>
      </w:r>
    </w:p>
    <w:p w14:paraId="4772924C" w14:textId="77777777" w:rsidR="00352969" w:rsidRPr="00324F92" w:rsidRDefault="00352969" w:rsidP="00300AF3">
      <w:pPr>
        <w:rPr>
          <w:sz w:val="22"/>
          <w:szCs w:val="22"/>
        </w:rPr>
      </w:pPr>
      <w:r w:rsidRPr="00324F92">
        <w:rPr>
          <w:sz w:val="22"/>
          <w:szCs w:val="22"/>
        </w:rPr>
        <w:t xml:space="preserve">Päivi </w:t>
      </w:r>
      <w:proofErr w:type="spellStart"/>
      <w:r w:rsidRPr="00324F92">
        <w:rPr>
          <w:sz w:val="22"/>
          <w:szCs w:val="22"/>
        </w:rPr>
        <w:t>Pannula</w:t>
      </w:r>
      <w:proofErr w:type="spellEnd"/>
      <w:r w:rsidRPr="00324F92">
        <w:rPr>
          <w:sz w:val="22"/>
          <w:szCs w:val="22"/>
        </w:rPr>
        <w:t xml:space="preserve"> Förvaltningschef</w:t>
      </w:r>
    </w:p>
    <w:p w14:paraId="1163504B" w14:textId="77777777" w:rsidR="00352969" w:rsidRPr="00324F92" w:rsidRDefault="00352969" w:rsidP="00300AF3">
      <w:pPr>
        <w:rPr>
          <w:sz w:val="22"/>
          <w:szCs w:val="22"/>
        </w:rPr>
      </w:pPr>
      <w:r w:rsidRPr="00324F92">
        <w:rPr>
          <w:sz w:val="22"/>
          <w:szCs w:val="22"/>
        </w:rPr>
        <w:t>Robin Taylor Verksamhetschef</w:t>
      </w:r>
    </w:p>
    <w:p w14:paraId="2A0C0931" w14:textId="77777777" w:rsidR="00352969" w:rsidRPr="00324F92" w:rsidRDefault="00352969" w:rsidP="00300AF3">
      <w:pPr>
        <w:rPr>
          <w:sz w:val="22"/>
          <w:szCs w:val="22"/>
        </w:rPr>
      </w:pPr>
    </w:p>
    <w:p w14:paraId="2AC95C44" w14:textId="77777777" w:rsidR="00352969" w:rsidRPr="00324F92" w:rsidRDefault="00352969" w:rsidP="00300AF3">
      <w:pPr>
        <w:rPr>
          <w:b/>
          <w:sz w:val="22"/>
          <w:szCs w:val="22"/>
        </w:rPr>
      </w:pPr>
      <w:r w:rsidRPr="00324F92">
        <w:rPr>
          <w:b/>
          <w:sz w:val="22"/>
          <w:szCs w:val="22"/>
        </w:rPr>
        <w:t>Dagordning:</w:t>
      </w:r>
    </w:p>
    <w:p w14:paraId="09E570C7" w14:textId="77777777" w:rsidR="009A4FDE" w:rsidRPr="00324F92" w:rsidRDefault="009A4FDE" w:rsidP="009A4FDE">
      <w:pPr>
        <w:pStyle w:val="Liststycke"/>
        <w:ind w:left="1440"/>
        <w:rPr>
          <w:sz w:val="22"/>
          <w:szCs w:val="22"/>
        </w:rPr>
      </w:pPr>
    </w:p>
    <w:p w14:paraId="03FF91B8" w14:textId="49A7D6E6" w:rsidR="00B33812" w:rsidRDefault="00532F74" w:rsidP="00532F74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LSS-bostäder. Statusuppdatering</w:t>
      </w:r>
    </w:p>
    <w:p w14:paraId="26040B1F" w14:textId="77777777" w:rsidR="00CE310C" w:rsidRDefault="00CE310C" w:rsidP="00CE310C">
      <w:pPr>
        <w:pStyle w:val="Liststycke"/>
        <w:ind w:left="1003"/>
        <w:rPr>
          <w:bCs/>
          <w:sz w:val="22"/>
          <w:szCs w:val="22"/>
        </w:rPr>
      </w:pPr>
    </w:p>
    <w:p w14:paraId="313407AC" w14:textId="341712AC" w:rsidR="00CE310C" w:rsidRDefault="00CE310C" w:rsidP="00CE310C">
      <w:pPr>
        <w:pStyle w:val="Liststycke"/>
        <w:numPr>
          <w:ilvl w:val="1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Nybyggnationen av gruppbostäder i Skänninge går enligt planeringen. </w:t>
      </w:r>
    </w:p>
    <w:p w14:paraId="7F687BA4" w14:textId="16D42B39" w:rsidR="00CE310C" w:rsidRDefault="00CE310C" w:rsidP="00CE310C">
      <w:pPr>
        <w:pStyle w:val="Liststycke"/>
        <w:ind w:left="136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Inflytt 1/7–2027. </w:t>
      </w:r>
    </w:p>
    <w:p w14:paraId="280E642D" w14:textId="18EBA159" w:rsidR="008C4940" w:rsidRDefault="008C4940" w:rsidP="00CE310C">
      <w:pPr>
        <w:pStyle w:val="Liststycke"/>
        <w:numPr>
          <w:ilvl w:val="1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Avveckling av Lundbygatan</w:t>
      </w:r>
    </w:p>
    <w:p w14:paraId="09F50C75" w14:textId="5F8EF765" w:rsidR="00CE310C" w:rsidRDefault="00CE310C" w:rsidP="00CE310C">
      <w:pPr>
        <w:pStyle w:val="Liststycke"/>
        <w:ind w:left="136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Avvecklingen är </w:t>
      </w:r>
      <w:proofErr w:type="gramStart"/>
      <w:r>
        <w:rPr>
          <w:bCs/>
          <w:sz w:val="22"/>
          <w:szCs w:val="22"/>
        </w:rPr>
        <w:t>igång</w:t>
      </w:r>
      <w:proofErr w:type="gramEnd"/>
      <w:r>
        <w:rPr>
          <w:bCs/>
          <w:sz w:val="22"/>
          <w:szCs w:val="22"/>
        </w:rPr>
        <w:t xml:space="preserve"> och kommer ske succesivt allteftersom att nya boendeplatser har tillskapats. </w:t>
      </w:r>
    </w:p>
    <w:p w14:paraId="4D0A5EF4" w14:textId="26AD4C54" w:rsidR="000F783A" w:rsidRDefault="008C4940" w:rsidP="00CE310C">
      <w:pPr>
        <w:pStyle w:val="Liststycke"/>
        <w:numPr>
          <w:ilvl w:val="1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Nyproduktion</w:t>
      </w:r>
    </w:p>
    <w:p w14:paraId="6A9D114B" w14:textId="3D09949E" w:rsidR="00CE310C" w:rsidRDefault="00CE310C" w:rsidP="00CE310C">
      <w:pPr>
        <w:pStyle w:val="Liststycke"/>
        <w:ind w:left="1363"/>
        <w:rPr>
          <w:bCs/>
          <w:sz w:val="22"/>
          <w:szCs w:val="22"/>
        </w:rPr>
      </w:pPr>
      <w:r>
        <w:rPr>
          <w:bCs/>
          <w:sz w:val="22"/>
          <w:szCs w:val="22"/>
        </w:rPr>
        <w:t>Nya gruppbostäder byggs i Eldslösa och Sörby 2028–2029-</w:t>
      </w:r>
    </w:p>
    <w:p w14:paraId="03ED47DD" w14:textId="7BC9AAE5" w:rsidR="00CE310C" w:rsidRDefault="00CE310C" w:rsidP="00CE310C">
      <w:pPr>
        <w:pStyle w:val="Liststycke"/>
        <w:ind w:left="1363"/>
        <w:rPr>
          <w:bCs/>
          <w:sz w:val="22"/>
          <w:szCs w:val="22"/>
        </w:rPr>
      </w:pPr>
      <w:r>
        <w:rPr>
          <w:bCs/>
          <w:sz w:val="22"/>
          <w:szCs w:val="22"/>
        </w:rPr>
        <w:t>Ett önskemål från FUB var att även titta på nyproduktion av Servicebostäder.</w:t>
      </w:r>
    </w:p>
    <w:p w14:paraId="184B2BC2" w14:textId="10AE9097" w:rsidR="000F783A" w:rsidRDefault="000F783A" w:rsidP="00CE310C">
      <w:pPr>
        <w:pStyle w:val="Liststycke"/>
        <w:numPr>
          <w:ilvl w:val="1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Fråga om lokalbehovspla</w:t>
      </w:r>
      <w:r w:rsidR="00CE310C">
        <w:rPr>
          <w:bCs/>
          <w:sz w:val="22"/>
          <w:szCs w:val="22"/>
        </w:rPr>
        <w:t>n</w:t>
      </w:r>
    </w:p>
    <w:p w14:paraId="449B30DE" w14:textId="04D7C8DF" w:rsidR="00CE310C" w:rsidRDefault="00CE310C" w:rsidP="00CE310C">
      <w:pPr>
        <w:pStyle w:val="Liststycke"/>
        <w:ind w:left="1363"/>
        <w:rPr>
          <w:bCs/>
          <w:sz w:val="22"/>
          <w:szCs w:val="22"/>
        </w:rPr>
      </w:pPr>
      <w:r>
        <w:rPr>
          <w:bCs/>
          <w:sz w:val="22"/>
          <w:szCs w:val="22"/>
        </w:rPr>
        <w:t>Det finns önskemål från FUB att få en genomgång av lokalbehovsplanen för de områden som rör LSS. Förslag: bjuda in lokalsamordnare till samverkansmöte i höst.</w:t>
      </w:r>
    </w:p>
    <w:p w14:paraId="252DCA55" w14:textId="77777777" w:rsidR="000F783A" w:rsidRDefault="000F783A" w:rsidP="000F783A">
      <w:pPr>
        <w:pStyle w:val="Liststycke"/>
        <w:ind w:left="1003"/>
        <w:rPr>
          <w:bCs/>
          <w:sz w:val="22"/>
          <w:szCs w:val="22"/>
        </w:rPr>
      </w:pPr>
    </w:p>
    <w:p w14:paraId="038B6F48" w14:textId="597C8FBF" w:rsidR="000F783A" w:rsidRDefault="000F783A" w:rsidP="000F783A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Frågor kring åldersgruppen 65+ IF</w:t>
      </w:r>
    </w:p>
    <w:p w14:paraId="0F97EAE7" w14:textId="64318012" w:rsidR="00CE310C" w:rsidRDefault="00CE310C" w:rsidP="00CE310C">
      <w:pPr>
        <w:pStyle w:val="Liststycke"/>
        <w:ind w:left="100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 Det fördes en dialog kring målgruppen på ett resonerande stadium. Det </w:t>
      </w:r>
      <w:proofErr w:type="gramStart"/>
      <w:r>
        <w:rPr>
          <w:bCs/>
          <w:sz w:val="22"/>
          <w:szCs w:val="22"/>
        </w:rPr>
        <w:t>finns ,</w:t>
      </w:r>
      <w:proofErr w:type="gramEnd"/>
      <w:r>
        <w:rPr>
          <w:bCs/>
          <w:sz w:val="22"/>
          <w:szCs w:val="22"/>
        </w:rPr>
        <w:t xml:space="preserve"> ser FUB, ett behov av att exempelvis se över tillgången till aktiviteter och boenden.</w:t>
      </w:r>
    </w:p>
    <w:p w14:paraId="263BA6D9" w14:textId="77777777" w:rsidR="000F783A" w:rsidRDefault="000F783A" w:rsidP="000F783A">
      <w:pPr>
        <w:pStyle w:val="Liststycke"/>
        <w:ind w:left="1003"/>
        <w:rPr>
          <w:bCs/>
          <w:sz w:val="22"/>
          <w:szCs w:val="22"/>
        </w:rPr>
      </w:pPr>
    </w:p>
    <w:p w14:paraId="7318902C" w14:textId="77777777" w:rsidR="000F783A" w:rsidRDefault="000F783A" w:rsidP="000F783A">
      <w:pPr>
        <w:pStyle w:val="Liststycke"/>
        <w:ind w:left="1003"/>
        <w:rPr>
          <w:bCs/>
          <w:sz w:val="22"/>
          <w:szCs w:val="22"/>
        </w:rPr>
      </w:pPr>
    </w:p>
    <w:p w14:paraId="0E5B7221" w14:textId="77777777" w:rsidR="000F783A" w:rsidRPr="000F783A" w:rsidRDefault="000F783A" w:rsidP="000F783A">
      <w:pPr>
        <w:pStyle w:val="Liststycke"/>
        <w:ind w:left="1003"/>
        <w:rPr>
          <w:bCs/>
          <w:sz w:val="22"/>
          <w:szCs w:val="22"/>
        </w:rPr>
      </w:pPr>
    </w:p>
    <w:p w14:paraId="6F365E82" w14:textId="77777777" w:rsidR="00532F74" w:rsidRDefault="00532F74" w:rsidP="00532F74">
      <w:pPr>
        <w:pStyle w:val="Liststycke"/>
        <w:ind w:left="1003"/>
        <w:rPr>
          <w:bCs/>
          <w:sz w:val="22"/>
          <w:szCs w:val="22"/>
        </w:rPr>
      </w:pPr>
    </w:p>
    <w:p w14:paraId="2CDC3CB6" w14:textId="41B5CD1D" w:rsidR="001636A1" w:rsidRDefault="00532F74" w:rsidP="000F783A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Yrkesresan. Statusuppdatering</w:t>
      </w:r>
    </w:p>
    <w:p w14:paraId="729ED4ED" w14:textId="68F1BE8E" w:rsidR="00CE310C" w:rsidRDefault="00CE310C" w:rsidP="00CE310C">
      <w:pPr>
        <w:pStyle w:val="Liststycke"/>
        <w:ind w:left="100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Johanna Lind, enhetschef LSS, besökte samverkan utifrån hennes tidigare erfarenheter av yrkesresan LSS. Johanna är ny kontaktperson för Mjölby och hon berättade om hur planeringen nu ser ut framåt. </w:t>
      </w:r>
    </w:p>
    <w:p w14:paraId="5CB322D6" w14:textId="77777777" w:rsidR="000F783A" w:rsidRPr="000F783A" w:rsidRDefault="000F783A" w:rsidP="000F783A">
      <w:pPr>
        <w:pStyle w:val="Liststycke"/>
        <w:rPr>
          <w:bCs/>
          <w:sz w:val="22"/>
          <w:szCs w:val="22"/>
        </w:rPr>
      </w:pPr>
    </w:p>
    <w:p w14:paraId="3FACA141" w14:textId="77777777" w:rsidR="000F783A" w:rsidRPr="000F783A" w:rsidRDefault="000F783A" w:rsidP="000F783A">
      <w:pPr>
        <w:pStyle w:val="Liststycke"/>
        <w:ind w:left="1003"/>
        <w:rPr>
          <w:bCs/>
          <w:sz w:val="22"/>
          <w:szCs w:val="22"/>
        </w:rPr>
      </w:pPr>
    </w:p>
    <w:p w14:paraId="444BD94D" w14:textId="2D5D29B0" w:rsidR="001636A1" w:rsidRDefault="00965787" w:rsidP="00532F74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Daglig verksamhet</w:t>
      </w:r>
    </w:p>
    <w:p w14:paraId="62A0006B" w14:textId="216A2760" w:rsidR="00CE310C" w:rsidRDefault="00CE310C" w:rsidP="00CE310C">
      <w:pPr>
        <w:pStyle w:val="Liststycke"/>
        <w:ind w:left="1003"/>
        <w:rPr>
          <w:bCs/>
          <w:sz w:val="22"/>
          <w:szCs w:val="22"/>
        </w:rPr>
      </w:pPr>
      <w:r>
        <w:rPr>
          <w:bCs/>
          <w:sz w:val="22"/>
          <w:szCs w:val="22"/>
        </w:rPr>
        <w:t>Till kommande samverkan bjuda in ny enhetschef Linda Söderlund.</w:t>
      </w:r>
    </w:p>
    <w:p w14:paraId="4F7B273B" w14:textId="77777777" w:rsidR="004A45B9" w:rsidRDefault="004A45B9" w:rsidP="004A45B9">
      <w:pPr>
        <w:pStyle w:val="Liststycke"/>
        <w:ind w:left="1003"/>
        <w:rPr>
          <w:bCs/>
          <w:sz w:val="22"/>
          <w:szCs w:val="22"/>
        </w:rPr>
      </w:pPr>
    </w:p>
    <w:p w14:paraId="5F0B5D60" w14:textId="437EB9B4" w:rsidR="00CE310C" w:rsidRPr="00CE310C" w:rsidRDefault="004A45B9" w:rsidP="00CE310C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 w:rsidRPr="004A45B9">
        <w:rPr>
          <w:bCs/>
          <w:sz w:val="22"/>
          <w:szCs w:val="22"/>
        </w:rPr>
        <w:t xml:space="preserve">Demokratifrågor </w:t>
      </w:r>
      <w:r>
        <w:rPr>
          <w:bCs/>
          <w:sz w:val="22"/>
          <w:szCs w:val="22"/>
        </w:rPr>
        <w:t>inför vale</w:t>
      </w:r>
      <w:r w:rsidR="00CE310C">
        <w:rPr>
          <w:bCs/>
          <w:sz w:val="22"/>
          <w:szCs w:val="22"/>
        </w:rPr>
        <w:t xml:space="preserve">t.                                                                                                                       </w:t>
      </w:r>
    </w:p>
    <w:p w14:paraId="3F6DCB19" w14:textId="3135E745" w:rsidR="00CE310C" w:rsidRPr="00CE310C" w:rsidRDefault="00CE310C" w:rsidP="00CE310C">
      <w:pPr>
        <w:pStyle w:val="Liststycke"/>
        <w:ind w:left="1003"/>
        <w:rPr>
          <w:bCs/>
          <w:sz w:val="22"/>
          <w:szCs w:val="22"/>
        </w:rPr>
      </w:pPr>
      <w:r>
        <w:rPr>
          <w:bCs/>
          <w:sz w:val="22"/>
          <w:szCs w:val="22"/>
        </w:rPr>
        <w:t>Det fördes ett resonemang om vikten av att göra valet tillgängligt för alla. Det framkom inget ytterligare än vad som diskuterades på förra samverkansträffen.</w:t>
      </w:r>
    </w:p>
    <w:p w14:paraId="5FCC65E4" w14:textId="77777777" w:rsidR="00CE310C" w:rsidRPr="00CE310C" w:rsidRDefault="00CE310C" w:rsidP="00CE310C">
      <w:pPr>
        <w:pStyle w:val="Liststycke"/>
        <w:ind w:left="1003"/>
        <w:rPr>
          <w:bCs/>
          <w:sz w:val="22"/>
          <w:szCs w:val="22"/>
        </w:rPr>
      </w:pPr>
    </w:p>
    <w:p w14:paraId="3B377BBD" w14:textId="77777777" w:rsidR="001636A1" w:rsidRPr="001636A1" w:rsidRDefault="001636A1" w:rsidP="001636A1">
      <w:pPr>
        <w:pStyle w:val="Liststycke"/>
        <w:rPr>
          <w:bCs/>
          <w:sz w:val="22"/>
          <w:szCs w:val="22"/>
        </w:rPr>
      </w:pPr>
    </w:p>
    <w:p w14:paraId="720B5705" w14:textId="20F7B57F" w:rsidR="00B33812" w:rsidRDefault="000F783A" w:rsidP="000F783A">
      <w:pPr>
        <w:pStyle w:val="Liststycke"/>
        <w:numPr>
          <w:ilvl w:val="0"/>
          <w:numId w:val="4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Färdtjänst</w:t>
      </w:r>
    </w:p>
    <w:p w14:paraId="38C6D874" w14:textId="55CA261A" w:rsidR="005913E4" w:rsidRPr="005913E4" w:rsidRDefault="00CE310C" w:rsidP="005913E4">
      <w:pPr>
        <w:pStyle w:val="Liststycke"/>
        <w:ind w:left="1003"/>
        <w:rPr>
          <w:bCs/>
          <w:sz w:val="22"/>
          <w:szCs w:val="22"/>
        </w:rPr>
      </w:pPr>
      <w:r>
        <w:rPr>
          <w:bCs/>
          <w:sz w:val="22"/>
          <w:szCs w:val="22"/>
        </w:rPr>
        <w:t>Bordlades</w:t>
      </w:r>
    </w:p>
    <w:p w14:paraId="614F3067" w14:textId="77777777" w:rsidR="00C41A43" w:rsidRPr="00C41A43" w:rsidRDefault="00C41A43" w:rsidP="00C77696">
      <w:pPr>
        <w:spacing w:before="100" w:beforeAutospacing="1" w:after="100" w:afterAutospacing="1" w:line="360" w:lineRule="auto"/>
        <w:rPr>
          <w:rFonts w:eastAsia="Times New Roman"/>
          <w:color w:val="000000"/>
          <w:szCs w:val="20"/>
        </w:rPr>
      </w:pPr>
    </w:p>
    <w:p w14:paraId="3600D92D" w14:textId="77777777" w:rsidR="00C41A43" w:rsidRDefault="00C41A43" w:rsidP="00C41A43">
      <w:pPr>
        <w:pStyle w:val="Liststycke"/>
        <w:spacing w:line="360" w:lineRule="auto"/>
        <w:rPr>
          <w:rFonts w:eastAsia="Times New Roman"/>
          <w:color w:val="000000"/>
          <w:szCs w:val="20"/>
        </w:rPr>
      </w:pPr>
    </w:p>
    <w:p w14:paraId="5998738E" w14:textId="77777777" w:rsidR="00C41A43" w:rsidRPr="00C41A43" w:rsidRDefault="00C41A43" w:rsidP="00C41A43">
      <w:pPr>
        <w:spacing w:before="100" w:beforeAutospacing="1" w:after="100" w:afterAutospacing="1" w:line="240" w:lineRule="auto"/>
        <w:ind w:left="720"/>
        <w:rPr>
          <w:rFonts w:eastAsia="Times New Roman"/>
          <w:color w:val="000000"/>
          <w:szCs w:val="20"/>
        </w:rPr>
      </w:pPr>
    </w:p>
    <w:p w14:paraId="4895F11E" w14:textId="77777777" w:rsidR="00C41A43" w:rsidRDefault="00C41A43" w:rsidP="00C41A43">
      <w:pPr>
        <w:pStyle w:val="Liststycke"/>
        <w:rPr>
          <w:sz w:val="24"/>
          <w:szCs w:val="24"/>
        </w:rPr>
      </w:pPr>
    </w:p>
    <w:p w14:paraId="3B4FE045" w14:textId="77777777" w:rsidR="00C41A43" w:rsidRPr="00C41A43" w:rsidRDefault="00C41A43" w:rsidP="00C41A43">
      <w:pPr>
        <w:rPr>
          <w:sz w:val="24"/>
          <w:szCs w:val="24"/>
        </w:rPr>
      </w:pPr>
    </w:p>
    <w:p w14:paraId="025B7EC7" w14:textId="77777777" w:rsidR="00352969" w:rsidRDefault="00352969" w:rsidP="00300AF3">
      <w:pPr>
        <w:rPr>
          <w:sz w:val="24"/>
          <w:szCs w:val="24"/>
        </w:rPr>
      </w:pPr>
    </w:p>
    <w:p w14:paraId="0B1B4541" w14:textId="77777777" w:rsidR="00352969" w:rsidRPr="00352969" w:rsidRDefault="00352969" w:rsidP="00300AF3">
      <w:pPr>
        <w:rPr>
          <w:sz w:val="24"/>
          <w:szCs w:val="24"/>
        </w:rPr>
      </w:pPr>
    </w:p>
    <w:p w14:paraId="303C817E" w14:textId="77777777" w:rsidR="00352969" w:rsidRDefault="00352969" w:rsidP="00300AF3"/>
    <w:p w14:paraId="1C40960F" w14:textId="77777777" w:rsidR="00352969" w:rsidRPr="007A6E5A" w:rsidRDefault="00C77696" w:rsidP="00300AF3">
      <w:r>
        <w:t xml:space="preserve"> </w:t>
      </w:r>
    </w:p>
    <w:sectPr w:rsidR="00352969" w:rsidRPr="007A6E5A" w:rsidSect="003E57C3">
      <w:type w:val="continuous"/>
      <w:pgSz w:w="11906" w:h="16838" w:code="9"/>
      <w:pgMar w:top="2268" w:right="1474" w:bottom="2268" w:left="147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E14F" w14:textId="77777777" w:rsidR="007D528E" w:rsidRDefault="007D528E" w:rsidP="00ED6C6F">
      <w:pPr>
        <w:spacing w:after="0" w:line="240" w:lineRule="auto"/>
      </w:pPr>
      <w:r>
        <w:separator/>
      </w:r>
    </w:p>
  </w:endnote>
  <w:endnote w:type="continuationSeparator" w:id="0">
    <w:p w14:paraId="229FFADC" w14:textId="77777777" w:rsidR="007D528E" w:rsidRDefault="007D528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77FB" w14:textId="77777777" w:rsidR="00D26EA5" w:rsidRDefault="00D26E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E895" w14:textId="77777777" w:rsidR="00B91312" w:rsidRDefault="00B91312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57D09BB7" wp14:editId="78F2A188">
          <wp:simplePos x="0" y="0"/>
          <wp:positionH relativeFrom="page">
            <wp:posOffset>6301740</wp:posOffset>
          </wp:positionH>
          <wp:positionV relativeFrom="page">
            <wp:posOffset>9430385</wp:posOffset>
          </wp:positionV>
          <wp:extent cx="719455" cy="719455"/>
          <wp:effectExtent l="0" t="0" r="4445" b="4445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2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956D" w14:textId="77777777" w:rsidR="00581283" w:rsidRDefault="00581283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0F2BC762" wp14:editId="1D8CC083">
          <wp:simplePos x="0" y="0"/>
          <wp:positionH relativeFrom="page">
            <wp:posOffset>6301105</wp:posOffset>
          </wp:positionH>
          <wp:positionV relativeFrom="page">
            <wp:posOffset>9429750</wp:posOffset>
          </wp:positionV>
          <wp:extent cx="720000" cy="720000"/>
          <wp:effectExtent l="0" t="0" r="4445" b="4445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2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B927" w14:textId="77777777" w:rsidR="007D528E" w:rsidRDefault="007D528E" w:rsidP="00ED6C6F">
      <w:pPr>
        <w:spacing w:after="0" w:line="240" w:lineRule="auto"/>
      </w:pPr>
      <w:bookmarkStart w:id="0" w:name="_Hlk503255237"/>
      <w:bookmarkEnd w:id="0"/>
      <w:r>
        <w:separator/>
      </w:r>
    </w:p>
  </w:footnote>
  <w:footnote w:type="continuationSeparator" w:id="0">
    <w:p w14:paraId="2C549349" w14:textId="77777777" w:rsidR="007D528E" w:rsidRDefault="007D528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F050" w14:textId="77777777" w:rsidR="00D26EA5" w:rsidRDefault="00D26E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page" w:horzAnchor="page" w:tblpX="852" w:tblpY="852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68"/>
    </w:tblGrid>
    <w:tr w:rsidR="00B91312" w14:paraId="3C5A15F3" w14:textId="77777777" w:rsidTr="007A6E5A">
      <w:tc>
        <w:tcPr>
          <w:tcW w:w="3368" w:type="dxa"/>
        </w:tcPr>
        <w:p w14:paraId="526D0B5F" w14:textId="77777777" w:rsidR="00B91312" w:rsidRDefault="00B91312" w:rsidP="007A6E5A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C50F07E" wp14:editId="0826E94B">
                <wp:extent cx="1619488" cy="397685"/>
                <wp:effectExtent l="0" t="0" r="0" b="2540"/>
                <wp:docPr id="2" name="Bildobjekt 2" descr="Mjölby kommun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Mjolby_logo_4f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488" cy="397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08EE55" w14:textId="77777777" w:rsidR="00B91312" w:rsidRDefault="00B913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81B2D" w14:textId="77777777" w:rsidR="00D26EA5" w:rsidRDefault="00D26E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5805F5"/>
    <w:multiLevelType w:val="multilevel"/>
    <w:tmpl w:val="76B8F57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530227A"/>
    <w:multiLevelType w:val="multilevel"/>
    <w:tmpl w:val="BAF6182C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A505BC6"/>
    <w:multiLevelType w:val="hybridMultilevel"/>
    <w:tmpl w:val="F86839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D75881"/>
    <w:multiLevelType w:val="hybridMultilevel"/>
    <w:tmpl w:val="42288A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BB5C617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371FB"/>
    <w:multiLevelType w:val="multilevel"/>
    <w:tmpl w:val="F3BAB02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17" w15:restartNumberingAfterBreak="0">
    <w:nsid w:val="39122549"/>
    <w:multiLevelType w:val="hybridMultilevel"/>
    <w:tmpl w:val="B03440E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DC2926"/>
    <w:multiLevelType w:val="multilevel"/>
    <w:tmpl w:val="2E18C02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53B19F4"/>
    <w:multiLevelType w:val="hybridMultilevel"/>
    <w:tmpl w:val="CC80F38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843DEE"/>
    <w:multiLevelType w:val="multilevel"/>
    <w:tmpl w:val="0280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853133"/>
    <w:multiLevelType w:val="multilevel"/>
    <w:tmpl w:val="509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D1E52"/>
    <w:multiLevelType w:val="multilevel"/>
    <w:tmpl w:val="4926CC46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EE1562E"/>
    <w:multiLevelType w:val="multilevel"/>
    <w:tmpl w:val="45B6E35A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3" w:hanging="1440"/>
      </w:pPr>
      <w:rPr>
        <w:rFonts w:hint="default"/>
      </w:rPr>
    </w:lvl>
  </w:abstractNum>
  <w:abstractNum w:abstractNumId="24" w15:restartNumberingAfterBreak="0">
    <w:nsid w:val="539C5461"/>
    <w:multiLevelType w:val="hybridMultilevel"/>
    <w:tmpl w:val="C19E677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C3713F"/>
    <w:multiLevelType w:val="multilevel"/>
    <w:tmpl w:val="9934DB0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E3A00D8"/>
    <w:multiLevelType w:val="multilevel"/>
    <w:tmpl w:val="2C922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1A2B3A"/>
    <w:multiLevelType w:val="hybridMultilevel"/>
    <w:tmpl w:val="042A30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C648BB"/>
    <w:multiLevelType w:val="multilevel"/>
    <w:tmpl w:val="87625C20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93211680">
    <w:abstractNumId w:val="27"/>
  </w:num>
  <w:num w:numId="2" w16cid:durableId="794904089">
    <w:abstractNumId w:val="3"/>
  </w:num>
  <w:num w:numId="3" w16cid:durableId="855074075">
    <w:abstractNumId w:val="2"/>
  </w:num>
  <w:num w:numId="4" w16cid:durableId="758676624">
    <w:abstractNumId w:val="1"/>
  </w:num>
  <w:num w:numId="5" w16cid:durableId="1981111706">
    <w:abstractNumId w:val="0"/>
  </w:num>
  <w:num w:numId="6" w16cid:durableId="2125155477">
    <w:abstractNumId w:val="9"/>
  </w:num>
  <w:num w:numId="7" w16cid:durableId="550851685">
    <w:abstractNumId w:val="7"/>
  </w:num>
  <w:num w:numId="8" w16cid:durableId="1596594264">
    <w:abstractNumId w:val="6"/>
  </w:num>
  <w:num w:numId="9" w16cid:durableId="2080472952">
    <w:abstractNumId w:val="5"/>
  </w:num>
  <w:num w:numId="10" w16cid:durableId="1341204809">
    <w:abstractNumId w:val="4"/>
  </w:num>
  <w:num w:numId="11" w16cid:durableId="1756826099">
    <w:abstractNumId w:val="12"/>
  </w:num>
  <w:num w:numId="12" w16cid:durableId="84545839">
    <w:abstractNumId w:val="9"/>
  </w:num>
  <w:num w:numId="13" w16cid:durableId="65810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293134">
    <w:abstractNumId w:val="14"/>
  </w:num>
  <w:num w:numId="15" w16cid:durableId="877358036">
    <w:abstractNumId w:val="10"/>
  </w:num>
  <w:num w:numId="16" w16cid:durableId="1636254083">
    <w:abstractNumId w:val="15"/>
  </w:num>
  <w:num w:numId="17" w16cid:durableId="303197434">
    <w:abstractNumId w:val="14"/>
    <w:lvlOverride w:ilvl="0">
      <w:startOverride w:val="1"/>
    </w:lvlOverride>
    <w:lvlOverride w:ilvl="1">
      <w:startOverride w:val="1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5786976">
    <w:abstractNumId w:val="14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3735979">
    <w:abstractNumId w:val="14"/>
    <w:lvlOverride w:ilvl="0">
      <w:startOverride w:val="1"/>
    </w:lvlOverride>
    <w:lvlOverride w:ilvl="1">
      <w:startOverride w:val="1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06155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925644">
    <w:abstractNumId w:val="8"/>
  </w:num>
  <w:num w:numId="22" w16cid:durableId="1964727534">
    <w:abstractNumId w:val="18"/>
  </w:num>
  <w:num w:numId="23" w16cid:durableId="419371441">
    <w:abstractNumId w:val="25"/>
  </w:num>
  <w:num w:numId="24" w16cid:durableId="15275193">
    <w:abstractNumId w:val="22"/>
  </w:num>
  <w:num w:numId="25" w16cid:durableId="1325544525">
    <w:abstractNumId w:val="22"/>
  </w:num>
  <w:num w:numId="26" w16cid:durableId="12836847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269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21184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9701403">
    <w:abstractNumId w:val="29"/>
  </w:num>
  <w:num w:numId="30" w16cid:durableId="15083247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9125966">
    <w:abstractNumId w:val="22"/>
  </w:num>
  <w:num w:numId="32" w16cid:durableId="20133348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46183794">
    <w:abstractNumId w:val="24"/>
  </w:num>
  <w:num w:numId="34" w16cid:durableId="764157533">
    <w:abstractNumId w:val="16"/>
  </w:num>
  <w:num w:numId="35" w16cid:durableId="640503116">
    <w:abstractNumId w:val="17"/>
  </w:num>
  <w:num w:numId="36" w16cid:durableId="652098830">
    <w:abstractNumId w:val="21"/>
  </w:num>
  <w:num w:numId="37" w16cid:durableId="780808257">
    <w:abstractNumId w:val="11"/>
  </w:num>
  <w:num w:numId="38" w16cid:durableId="1558780429">
    <w:abstractNumId w:val="13"/>
  </w:num>
  <w:num w:numId="39" w16cid:durableId="1032921854">
    <w:abstractNumId w:val="28"/>
  </w:num>
  <w:num w:numId="40" w16cid:durableId="5060047">
    <w:abstractNumId w:val="19"/>
  </w:num>
  <w:num w:numId="41" w16cid:durableId="353506741">
    <w:abstractNumId w:val="20"/>
  </w:num>
  <w:num w:numId="42" w16cid:durableId="211234413">
    <w:abstractNumId w:val="26"/>
  </w:num>
  <w:num w:numId="43" w16cid:durableId="12226435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69"/>
    <w:rsid w:val="00015364"/>
    <w:rsid w:val="00023CF5"/>
    <w:rsid w:val="000304A9"/>
    <w:rsid w:val="00032B12"/>
    <w:rsid w:val="00032E84"/>
    <w:rsid w:val="00043C02"/>
    <w:rsid w:val="000443DA"/>
    <w:rsid w:val="000669DF"/>
    <w:rsid w:val="00067721"/>
    <w:rsid w:val="000769F6"/>
    <w:rsid w:val="00081E07"/>
    <w:rsid w:val="000A0A99"/>
    <w:rsid w:val="000D29F7"/>
    <w:rsid w:val="000D4286"/>
    <w:rsid w:val="000F783A"/>
    <w:rsid w:val="000F7FB6"/>
    <w:rsid w:val="0011207E"/>
    <w:rsid w:val="00114A79"/>
    <w:rsid w:val="00131ED1"/>
    <w:rsid w:val="00132B31"/>
    <w:rsid w:val="00142663"/>
    <w:rsid w:val="001540EA"/>
    <w:rsid w:val="0015716E"/>
    <w:rsid w:val="001636A1"/>
    <w:rsid w:val="00171ABA"/>
    <w:rsid w:val="00187213"/>
    <w:rsid w:val="0019116B"/>
    <w:rsid w:val="001945C0"/>
    <w:rsid w:val="001B37DC"/>
    <w:rsid w:val="001B4398"/>
    <w:rsid w:val="001B4BB9"/>
    <w:rsid w:val="001D6B83"/>
    <w:rsid w:val="001D734A"/>
    <w:rsid w:val="001E127F"/>
    <w:rsid w:val="001E2446"/>
    <w:rsid w:val="00200DEE"/>
    <w:rsid w:val="002073EB"/>
    <w:rsid w:val="002169DF"/>
    <w:rsid w:val="00220B93"/>
    <w:rsid w:val="00222191"/>
    <w:rsid w:val="00224399"/>
    <w:rsid w:val="00227277"/>
    <w:rsid w:val="002346A2"/>
    <w:rsid w:val="00241B3D"/>
    <w:rsid w:val="0029119F"/>
    <w:rsid w:val="002A0944"/>
    <w:rsid w:val="002A223C"/>
    <w:rsid w:val="002A5488"/>
    <w:rsid w:val="002B1BC8"/>
    <w:rsid w:val="002D6AE9"/>
    <w:rsid w:val="002E0226"/>
    <w:rsid w:val="002E14EF"/>
    <w:rsid w:val="002F568B"/>
    <w:rsid w:val="002F7366"/>
    <w:rsid w:val="00300AF3"/>
    <w:rsid w:val="00305D43"/>
    <w:rsid w:val="00305F3A"/>
    <w:rsid w:val="00312E31"/>
    <w:rsid w:val="00324DFF"/>
    <w:rsid w:val="00324F92"/>
    <w:rsid w:val="003279ED"/>
    <w:rsid w:val="00351470"/>
    <w:rsid w:val="00352969"/>
    <w:rsid w:val="0038187C"/>
    <w:rsid w:val="0039023C"/>
    <w:rsid w:val="003977E2"/>
    <w:rsid w:val="003A0FEC"/>
    <w:rsid w:val="003A188E"/>
    <w:rsid w:val="003B17A8"/>
    <w:rsid w:val="003C186A"/>
    <w:rsid w:val="003C54CF"/>
    <w:rsid w:val="003E4038"/>
    <w:rsid w:val="003E57C3"/>
    <w:rsid w:val="003E7F4B"/>
    <w:rsid w:val="003F1938"/>
    <w:rsid w:val="003F64A9"/>
    <w:rsid w:val="0041062F"/>
    <w:rsid w:val="0043027B"/>
    <w:rsid w:val="00440951"/>
    <w:rsid w:val="00441178"/>
    <w:rsid w:val="0045303B"/>
    <w:rsid w:val="004539FA"/>
    <w:rsid w:val="00463F60"/>
    <w:rsid w:val="00466ABB"/>
    <w:rsid w:val="004720D1"/>
    <w:rsid w:val="004765FA"/>
    <w:rsid w:val="00481060"/>
    <w:rsid w:val="0048196A"/>
    <w:rsid w:val="00482499"/>
    <w:rsid w:val="00483F66"/>
    <w:rsid w:val="00486022"/>
    <w:rsid w:val="004A31B7"/>
    <w:rsid w:val="004A45B9"/>
    <w:rsid w:val="004B3278"/>
    <w:rsid w:val="004C4550"/>
    <w:rsid w:val="004C5F08"/>
    <w:rsid w:val="004D6C09"/>
    <w:rsid w:val="004E0B05"/>
    <w:rsid w:val="004E11B6"/>
    <w:rsid w:val="004E24C4"/>
    <w:rsid w:val="004E3D70"/>
    <w:rsid w:val="004E65C4"/>
    <w:rsid w:val="004F368A"/>
    <w:rsid w:val="00514466"/>
    <w:rsid w:val="00515490"/>
    <w:rsid w:val="00517CC3"/>
    <w:rsid w:val="00532F74"/>
    <w:rsid w:val="00533261"/>
    <w:rsid w:val="0053669E"/>
    <w:rsid w:val="00541AE0"/>
    <w:rsid w:val="00543055"/>
    <w:rsid w:val="0054357E"/>
    <w:rsid w:val="00556B3A"/>
    <w:rsid w:val="00561BBB"/>
    <w:rsid w:val="00570F9A"/>
    <w:rsid w:val="00577C16"/>
    <w:rsid w:val="00581283"/>
    <w:rsid w:val="005913E4"/>
    <w:rsid w:val="00594D98"/>
    <w:rsid w:val="005A403A"/>
    <w:rsid w:val="005A5FCA"/>
    <w:rsid w:val="005B4CAC"/>
    <w:rsid w:val="005C3931"/>
    <w:rsid w:val="005C7B42"/>
    <w:rsid w:val="005E7799"/>
    <w:rsid w:val="005E7CE6"/>
    <w:rsid w:val="005F1398"/>
    <w:rsid w:val="005F29FB"/>
    <w:rsid w:val="005F6BC4"/>
    <w:rsid w:val="0060512E"/>
    <w:rsid w:val="006137D6"/>
    <w:rsid w:val="00617970"/>
    <w:rsid w:val="00617FAB"/>
    <w:rsid w:val="00626F75"/>
    <w:rsid w:val="00656AB5"/>
    <w:rsid w:val="00677AF0"/>
    <w:rsid w:val="0068282C"/>
    <w:rsid w:val="00687057"/>
    <w:rsid w:val="00690B50"/>
    <w:rsid w:val="00690CFA"/>
    <w:rsid w:val="006A0FEE"/>
    <w:rsid w:val="006A5390"/>
    <w:rsid w:val="006A7228"/>
    <w:rsid w:val="006C660E"/>
    <w:rsid w:val="006E43A5"/>
    <w:rsid w:val="006F2469"/>
    <w:rsid w:val="006F3768"/>
    <w:rsid w:val="006F4551"/>
    <w:rsid w:val="006F61B4"/>
    <w:rsid w:val="00720CD8"/>
    <w:rsid w:val="007300A6"/>
    <w:rsid w:val="0073244F"/>
    <w:rsid w:val="007428C4"/>
    <w:rsid w:val="00750638"/>
    <w:rsid w:val="007633D8"/>
    <w:rsid w:val="00770132"/>
    <w:rsid w:val="007829D2"/>
    <w:rsid w:val="00783074"/>
    <w:rsid w:val="007878E2"/>
    <w:rsid w:val="00787962"/>
    <w:rsid w:val="007958FD"/>
    <w:rsid w:val="00796E19"/>
    <w:rsid w:val="007A0B53"/>
    <w:rsid w:val="007A3E46"/>
    <w:rsid w:val="007A4BBE"/>
    <w:rsid w:val="007A6E5A"/>
    <w:rsid w:val="007A70F6"/>
    <w:rsid w:val="007A72E8"/>
    <w:rsid w:val="007B56D5"/>
    <w:rsid w:val="007B634A"/>
    <w:rsid w:val="007C237D"/>
    <w:rsid w:val="007C760F"/>
    <w:rsid w:val="007D36D6"/>
    <w:rsid w:val="007D528E"/>
    <w:rsid w:val="007E16FA"/>
    <w:rsid w:val="007E264B"/>
    <w:rsid w:val="007F7AF3"/>
    <w:rsid w:val="00803ACB"/>
    <w:rsid w:val="00825F1B"/>
    <w:rsid w:val="00834506"/>
    <w:rsid w:val="0084355F"/>
    <w:rsid w:val="00854C1E"/>
    <w:rsid w:val="008574B7"/>
    <w:rsid w:val="00875CBE"/>
    <w:rsid w:val="00883652"/>
    <w:rsid w:val="00887565"/>
    <w:rsid w:val="00897E22"/>
    <w:rsid w:val="008A6752"/>
    <w:rsid w:val="008C4940"/>
    <w:rsid w:val="008C5285"/>
    <w:rsid w:val="008C680D"/>
    <w:rsid w:val="008C7DF9"/>
    <w:rsid w:val="008D17EC"/>
    <w:rsid w:val="008E7DB9"/>
    <w:rsid w:val="008E7DC4"/>
    <w:rsid w:val="008F0E78"/>
    <w:rsid w:val="008F298D"/>
    <w:rsid w:val="008F5346"/>
    <w:rsid w:val="009114DD"/>
    <w:rsid w:val="00915301"/>
    <w:rsid w:val="00921E6C"/>
    <w:rsid w:val="00922980"/>
    <w:rsid w:val="00923959"/>
    <w:rsid w:val="009255D9"/>
    <w:rsid w:val="00930AEB"/>
    <w:rsid w:val="009415F7"/>
    <w:rsid w:val="0095413A"/>
    <w:rsid w:val="00955343"/>
    <w:rsid w:val="009655E2"/>
    <w:rsid w:val="00965787"/>
    <w:rsid w:val="00973472"/>
    <w:rsid w:val="00976057"/>
    <w:rsid w:val="00982839"/>
    <w:rsid w:val="0098465A"/>
    <w:rsid w:val="009A4FDE"/>
    <w:rsid w:val="009B1560"/>
    <w:rsid w:val="009C1D57"/>
    <w:rsid w:val="009D0AB0"/>
    <w:rsid w:val="009D5DB2"/>
    <w:rsid w:val="009E3206"/>
    <w:rsid w:val="009E6EF9"/>
    <w:rsid w:val="009E7F82"/>
    <w:rsid w:val="009F4C88"/>
    <w:rsid w:val="00A032C4"/>
    <w:rsid w:val="00A0582E"/>
    <w:rsid w:val="00A15CD8"/>
    <w:rsid w:val="00A239BC"/>
    <w:rsid w:val="00A348FA"/>
    <w:rsid w:val="00A34C23"/>
    <w:rsid w:val="00A35465"/>
    <w:rsid w:val="00A3715C"/>
    <w:rsid w:val="00A44FF2"/>
    <w:rsid w:val="00A508CD"/>
    <w:rsid w:val="00A51572"/>
    <w:rsid w:val="00A51CEF"/>
    <w:rsid w:val="00A722CD"/>
    <w:rsid w:val="00A729EC"/>
    <w:rsid w:val="00A7698D"/>
    <w:rsid w:val="00A8071C"/>
    <w:rsid w:val="00A91C82"/>
    <w:rsid w:val="00AA4863"/>
    <w:rsid w:val="00AA6E87"/>
    <w:rsid w:val="00AB4B57"/>
    <w:rsid w:val="00AC54A4"/>
    <w:rsid w:val="00AD5832"/>
    <w:rsid w:val="00AE46A5"/>
    <w:rsid w:val="00AF3E58"/>
    <w:rsid w:val="00AF5B57"/>
    <w:rsid w:val="00B2562D"/>
    <w:rsid w:val="00B30455"/>
    <w:rsid w:val="00B31AAA"/>
    <w:rsid w:val="00B33812"/>
    <w:rsid w:val="00B4285A"/>
    <w:rsid w:val="00B46477"/>
    <w:rsid w:val="00B71B19"/>
    <w:rsid w:val="00B80084"/>
    <w:rsid w:val="00B80B3E"/>
    <w:rsid w:val="00B867FC"/>
    <w:rsid w:val="00B90570"/>
    <w:rsid w:val="00B91312"/>
    <w:rsid w:val="00BB48AC"/>
    <w:rsid w:val="00BB5554"/>
    <w:rsid w:val="00BD0E0C"/>
    <w:rsid w:val="00BD6312"/>
    <w:rsid w:val="00BE64CB"/>
    <w:rsid w:val="00BF0726"/>
    <w:rsid w:val="00BF1BAB"/>
    <w:rsid w:val="00BF2D29"/>
    <w:rsid w:val="00BF57EE"/>
    <w:rsid w:val="00BF76D5"/>
    <w:rsid w:val="00C079B5"/>
    <w:rsid w:val="00C1479A"/>
    <w:rsid w:val="00C15F7F"/>
    <w:rsid w:val="00C176E7"/>
    <w:rsid w:val="00C212D0"/>
    <w:rsid w:val="00C24819"/>
    <w:rsid w:val="00C316A8"/>
    <w:rsid w:val="00C36BD9"/>
    <w:rsid w:val="00C41A43"/>
    <w:rsid w:val="00C44451"/>
    <w:rsid w:val="00C4627D"/>
    <w:rsid w:val="00C52217"/>
    <w:rsid w:val="00C63125"/>
    <w:rsid w:val="00C77696"/>
    <w:rsid w:val="00C81FAC"/>
    <w:rsid w:val="00C82C61"/>
    <w:rsid w:val="00CA0B46"/>
    <w:rsid w:val="00CA42C1"/>
    <w:rsid w:val="00CA4BFE"/>
    <w:rsid w:val="00CA6ED8"/>
    <w:rsid w:val="00CA76DD"/>
    <w:rsid w:val="00CB72AB"/>
    <w:rsid w:val="00CD70AD"/>
    <w:rsid w:val="00CE310C"/>
    <w:rsid w:val="00CE5DFB"/>
    <w:rsid w:val="00CF4706"/>
    <w:rsid w:val="00CF5993"/>
    <w:rsid w:val="00D037CA"/>
    <w:rsid w:val="00D03FF5"/>
    <w:rsid w:val="00D070FF"/>
    <w:rsid w:val="00D1708D"/>
    <w:rsid w:val="00D2298A"/>
    <w:rsid w:val="00D26EA5"/>
    <w:rsid w:val="00D358AC"/>
    <w:rsid w:val="00D41548"/>
    <w:rsid w:val="00D42D8D"/>
    <w:rsid w:val="00D4779E"/>
    <w:rsid w:val="00D54E85"/>
    <w:rsid w:val="00D647AA"/>
    <w:rsid w:val="00D701D5"/>
    <w:rsid w:val="00D850CE"/>
    <w:rsid w:val="00D93A76"/>
    <w:rsid w:val="00DB083D"/>
    <w:rsid w:val="00DB2487"/>
    <w:rsid w:val="00DC00ED"/>
    <w:rsid w:val="00DC4C9A"/>
    <w:rsid w:val="00DC6402"/>
    <w:rsid w:val="00DC6E57"/>
    <w:rsid w:val="00DE4961"/>
    <w:rsid w:val="00DF0444"/>
    <w:rsid w:val="00E1226B"/>
    <w:rsid w:val="00E14F19"/>
    <w:rsid w:val="00E1509F"/>
    <w:rsid w:val="00E248FB"/>
    <w:rsid w:val="00E26FBD"/>
    <w:rsid w:val="00E33025"/>
    <w:rsid w:val="00E42B6B"/>
    <w:rsid w:val="00E4392D"/>
    <w:rsid w:val="00E61193"/>
    <w:rsid w:val="00E65D7D"/>
    <w:rsid w:val="00E90570"/>
    <w:rsid w:val="00EC14ED"/>
    <w:rsid w:val="00EC3020"/>
    <w:rsid w:val="00EC5464"/>
    <w:rsid w:val="00EC68B0"/>
    <w:rsid w:val="00ED10E4"/>
    <w:rsid w:val="00ED604D"/>
    <w:rsid w:val="00ED6C6F"/>
    <w:rsid w:val="00EE0C60"/>
    <w:rsid w:val="00F413FF"/>
    <w:rsid w:val="00F4778E"/>
    <w:rsid w:val="00F52107"/>
    <w:rsid w:val="00F561D8"/>
    <w:rsid w:val="00F56433"/>
    <w:rsid w:val="00F701B5"/>
    <w:rsid w:val="00F77C07"/>
    <w:rsid w:val="00F804A4"/>
    <w:rsid w:val="00F830E4"/>
    <w:rsid w:val="00FA702A"/>
    <w:rsid w:val="00FB433A"/>
    <w:rsid w:val="00FB5E84"/>
    <w:rsid w:val="00FB5F5B"/>
    <w:rsid w:val="00FC1DC7"/>
    <w:rsid w:val="00FC6F9F"/>
    <w:rsid w:val="00FD1957"/>
    <w:rsid w:val="00FD78B1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3BFAF"/>
  <w15:chartTrackingRefBased/>
  <w15:docId w15:val="{EF5E9175-A5D9-4B3B-8A57-18CA4A29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AB"/>
    <w:pPr>
      <w:spacing w:after="240" w:line="228" w:lineRule="auto"/>
    </w:pPr>
    <w:rPr>
      <w:sz w:val="20"/>
    </w:rPr>
  </w:style>
  <w:style w:type="paragraph" w:styleId="Rubrik1">
    <w:name w:val="heading 1"/>
    <w:basedOn w:val="Rubrik"/>
    <w:next w:val="Normal"/>
    <w:link w:val="Rubrik1Char"/>
    <w:uiPriority w:val="9"/>
    <w:qFormat/>
    <w:rsid w:val="00556B3A"/>
    <w:pPr>
      <w:keepNext/>
      <w:keepLines/>
      <w:spacing w:after="200" w:line="228" w:lineRule="auto"/>
      <w:outlineLvl w:val="0"/>
    </w:pPr>
    <w:rPr>
      <w:bCs w:val="0"/>
      <w:sz w:val="36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C63125"/>
    <w:pPr>
      <w:spacing w:before="120" w:after="0" w:line="300" w:lineRule="atLeast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C63125"/>
    <w:pPr>
      <w:spacing w:line="260" w:lineRule="atLeast"/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C63125"/>
    <w:pPr>
      <w:outlineLvl w:val="3"/>
    </w:pPr>
    <w:rPr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6B3A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6312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6312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63125"/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35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E14F19"/>
    <w:pPr>
      <w:spacing w:after="0" w:line="216" w:lineRule="auto"/>
      <w:contextualSpacing/>
    </w:pPr>
    <w:rPr>
      <w:rFonts w:asciiTheme="majorHAnsi" w:eastAsiaTheme="majorEastAsia" w:hAnsiTheme="majorHAnsi" w:cstheme="majorBidi"/>
      <w:b/>
      <w:bCs/>
      <w:sz w:val="72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E14F19"/>
    <w:rPr>
      <w:rFonts w:asciiTheme="majorHAnsi" w:eastAsiaTheme="majorEastAsia" w:hAnsiTheme="majorHAnsi" w:cstheme="majorBidi"/>
      <w:b/>
      <w:bCs/>
      <w:sz w:val="72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rsid w:val="004539FA"/>
    <w:pPr>
      <w:numPr>
        <w:ilvl w:val="1"/>
      </w:numPr>
      <w:spacing w:after="240"/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39FA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AB4B57"/>
    <w:pPr>
      <w:spacing w:after="0"/>
    </w:pPr>
    <w:rPr>
      <w:sz w:val="20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rsid w:val="00023CF5"/>
    <w:rPr>
      <w:rFonts w:asciiTheme="majorHAnsi" w:hAnsiTheme="majorHAnsi"/>
      <w:b/>
      <w:sz w:val="32"/>
    </w:rPr>
  </w:style>
  <w:style w:type="paragraph" w:styleId="Innehll1">
    <w:name w:val="toc 1"/>
    <w:basedOn w:val="Normal"/>
    <w:next w:val="Normal"/>
    <w:uiPriority w:val="39"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3F64A9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3F64A9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99"/>
    <w:qFormat/>
    <w:rsid w:val="00D4779E"/>
    <w:pPr>
      <w:numPr>
        <w:numId w:val="6"/>
      </w:numPr>
      <w:spacing w:after="80"/>
      <w:ind w:left="357" w:hanging="357"/>
      <w:contextualSpacing/>
    </w:pPr>
  </w:style>
  <w:style w:type="paragraph" w:styleId="Numreradlista">
    <w:name w:val="List Number"/>
    <w:basedOn w:val="Normal"/>
    <w:uiPriority w:val="99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99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99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99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99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99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99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99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142663"/>
    <w:pPr>
      <w:numPr>
        <w:numId w:val="31"/>
      </w:numPr>
    </w:pPr>
  </w:style>
  <w:style w:type="paragraph" w:customStyle="1" w:styleId="Numreradrubrik2">
    <w:name w:val="Numrerad rubrik 2"/>
    <w:basedOn w:val="Rubrik2"/>
    <w:next w:val="Normal"/>
    <w:uiPriority w:val="19"/>
    <w:rsid w:val="00142663"/>
    <w:pPr>
      <w:numPr>
        <w:ilvl w:val="1"/>
        <w:numId w:val="31"/>
      </w:numPr>
    </w:pPr>
  </w:style>
  <w:style w:type="paragraph" w:customStyle="1" w:styleId="Numreradrubrik3">
    <w:name w:val="Numrerad rubrik 3"/>
    <w:basedOn w:val="Rubrik3"/>
    <w:next w:val="Normal"/>
    <w:uiPriority w:val="19"/>
    <w:rsid w:val="0043027B"/>
    <w:pPr>
      <w:numPr>
        <w:ilvl w:val="2"/>
        <w:numId w:val="31"/>
      </w:numPr>
    </w:pPr>
  </w:style>
  <w:style w:type="paragraph" w:customStyle="1" w:styleId="Numreradrubrik4">
    <w:name w:val="Numrerad rubrik 4"/>
    <w:basedOn w:val="Rubrik4"/>
    <w:next w:val="Normal"/>
    <w:uiPriority w:val="19"/>
    <w:rsid w:val="00142663"/>
    <w:pPr>
      <w:numPr>
        <w:ilvl w:val="3"/>
        <w:numId w:val="31"/>
      </w:numPr>
    </w:pPr>
  </w:style>
  <w:style w:type="paragraph" w:customStyle="1" w:styleId="Ingress">
    <w:name w:val="Ingress"/>
    <w:basedOn w:val="Normal"/>
    <w:uiPriority w:val="14"/>
    <w:rsid w:val="00ED604D"/>
    <w:pPr>
      <w:spacing w:before="480" w:after="560" w:line="264" w:lineRule="auto"/>
    </w:pPr>
    <w:rPr>
      <w:rFonts w:asciiTheme="majorHAnsi" w:hAnsiTheme="majorHAnsi"/>
      <w:sz w:val="28"/>
    </w:rPr>
  </w:style>
  <w:style w:type="paragraph" w:customStyle="1" w:styleId="Information">
    <w:name w:val="Information"/>
    <w:basedOn w:val="Rubrik"/>
    <w:uiPriority w:val="14"/>
    <w:rsid w:val="008F0E78"/>
    <w:pPr>
      <w:framePr w:wrap="around" w:vAnchor="page" w:hAnchor="page" w:x="2836" w:y="3970"/>
      <w:spacing w:line="264" w:lineRule="auto"/>
      <w:suppressOverlap/>
    </w:pPr>
    <w:rPr>
      <w:b w:val="0"/>
      <w:sz w:val="20"/>
      <w:szCs w:val="22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80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71C"/>
    <w:rPr>
      <w:rFonts w:ascii="Segoe UI" w:hAnsi="Segoe UI" w:cs="Segoe UI"/>
      <w:sz w:val="18"/>
      <w:szCs w:val="18"/>
    </w:rPr>
  </w:style>
  <w:style w:type="paragraph" w:customStyle="1" w:styleId="Informationstrretext">
    <w:name w:val="Information större text"/>
    <w:basedOn w:val="Information"/>
    <w:uiPriority w:val="14"/>
    <w:qFormat/>
    <w:rsid w:val="00C4627D"/>
    <w:pPr>
      <w:framePr w:wrap="around" w:x="6068" w:y="2836"/>
      <w:suppressOverlap w:val="0"/>
    </w:pPr>
    <w:rPr>
      <w:sz w:val="24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A5FC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tay101\AppData\Roaming\Microsoft\Mallar\A4%20med%20logga%20och%20mark&#246;r_TA.dotx" TargetMode="External"/></Relationships>
</file>

<file path=word/theme/theme1.xml><?xml version="1.0" encoding="utf-8"?>
<a:theme xmlns:a="http://schemas.openxmlformats.org/drawingml/2006/main" name="Office Theme">
  <a:themeElements>
    <a:clrScheme name="Mjölby_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C0000"/>
      </a:accent1>
      <a:accent2>
        <a:srgbClr val="FFD600"/>
      </a:accent2>
      <a:accent3>
        <a:srgbClr val="D9D9D9"/>
      </a:accent3>
      <a:accent4>
        <a:srgbClr val="009977"/>
      </a:accent4>
      <a:accent5>
        <a:srgbClr val="0057B8"/>
      </a:accent5>
      <a:accent6>
        <a:srgbClr val="84329B"/>
      </a:accent6>
      <a:hlink>
        <a:srgbClr val="0563C1"/>
      </a:hlink>
      <a:folHlink>
        <a:srgbClr val="954F72"/>
      </a:folHlink>
    </a:clrScheme>
    <a:fontScheme name="Mjölby_kommun_font_Word">
      <a:majorFont>
        <a:latin typeface="Tw Cen MT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401BF-9831-424D-8087-0C5CFEFDCD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a272083-5e57-4b20-8515-22ffe96e5912}" enabled="1" method="Privileged" siteId="{c93c568f-90c0-4360-b186-fb835ab6be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A4 med logga och markör_TA</Template>
  <TotalTime>1</TotalTime>
  <Pages>2</Pages>
  <Words>227</Words>
  <Characters>1377</Characters>
  <Application>Microsoft Office Word</Application>
  <DocSecurity>0</DocSecurity>
  <Lines>63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 med logga och markör_TA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med logga och markör_TA</dc:title>
  <dc:subject/>
  <dc:creator>Robin Taylor</dc:creator>
  <cp:keywords/>
  <dc:description/>
  <cp:lastModifiedBy>Maria Larsson</cp:lastModifiedBy>
  <cp:revision>2</cp:revision>
  <cp:lastPrinted>2018-01-11T15:21:00Z</cp:lastPrinted>
  <dcterms:created xsi:type="dcterms:W3CDTF">2026-06-18T07:21:00Z</dcterms:created>
  <dcterms:modified xsi:type="dcterms:W3CDTF">2026-06-18T07:21:00Z</dcterms:modified>
</cp:coreProperties>
</file>